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F42F39" w:rsidP="00CD3D88">
      <w:pPr>
        <w:pStyle w:val="a6"/>
        <w:spacing w:after="0" w:line="240" w:lineRule="auto"/>
        <w:ind w:right="5387"/>
      </w:pPr>
      <w:r w:rsidRPr="00F42F39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51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0508D1" w:rsidRDefault="000508D1" w:rsidP="000508D1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</w:t>
                  </w:r>
                  <w:r w:rsidRPr="001E40B0">
                    <w:rPr>
                      <w:b/>
                      <w:szCs w:val="22"/>
                    </w:rPr>
                    <w:t xml:space="preserve">результатах выборов </w:t>
                  </w:r>
                  <w:r w:rsidRPr="00951582">
                    <w:rPr>
                      <w:b/>
                      <w:szCs w:val="22"/>
                    </w:rPr>
                    <w:t>депутат</w:t>
                  </w:r>
                  <w:r>
                    <w:rPr>
                      <w:b/>
                      <w:szCs w:val="22"/>
                    </w:rPr>
                    <w:t>ов</w:t>
                  </w:r>
                  <w:r w:rsidRPr="00951582">
                    <w:rPr>
                      <w:b/>
                      <w:szCs w:val="22"/>
                    </w:rPr>
                    <w:t xml:space="preserve"> </w:t>
                  </w:r>
                </w:p>
                <w:p w:rsidR="000508D1" w:rsidRDefault="000508D1" w:rsidP="000508D1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 w:rsidRPr="00951582">
                    <w:rPr>
                      <w:b/>
                      <w:szCs w:val="22"/>
                    </w:rPr>
                    <w:t>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</w:p>
                <w:p w:rsidR="000508D1" w:rsidRPr="005C370B" w:rsidRDefault="000508D1" w:rsidP="000508D1">
                  <w:pPr>
                    <w:suppressAutoHyphens/>
                    <w:jc w:val="center"/>
                    <w:rPr>
                      <w:szCs w:val="24"/>
                    </w:rPr>
                  </w:pPr>
                  <w:r>
                    <w:rPr>
                      <w:b/>
                      <w:szCs w:val="22"/>
                    </w:rPr>
                    <w:t xml:space="preserve"> </w:t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 xml:space="preserve">25 </w:t>
                  </w:r>
                </w:p>
                <w:p w:rsidR="006270DD" w:rsidRPr="00C626AA" w:rsidRDefault="006270DD" w:rsidP="006270DD">
                  <w:pPr>
                    <w:pStyle w:val="a4"/>
                    <w:jc w:val="left"/>
                    <w:rPr>
                      <w:b/>
                      <w:szCs w:val="24"/>
                    </w:rPr>
                  </w:pPr>
                </w:p>
                <w:p w:rsidR="00B33253" w:rsidRPr="006270DD" w:rsidRDefault="00B33253" w:rsidP="006270D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F42F39" w:rsidP="00CD3D88">
      <w:pPr>
        <w:pStyle w:val="a6"/>
        <w:spacing w:after="0" w:line="240" w:lineRule="auto"/>
        <w:ind w:right="5387"/>
        <w:rPr>
          <w:lang w:val="en-US"/>
        </w:rPr>
      </w:pPr>
      <w:r w:rsidRPr="00F42F39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AA1D0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2</w:t>
                  </w:r>
                  <w:r w:rsidR="006270DD">
                    <w:rPr>
                      <w:sz w:val="24"/>
                      <w:szCs w:val="24"/>
                    </w:rPr>
                    <w:t>1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6270DD">
                    <w:rPr>
                      <w:sz w:val="24"/>
                      <w:szCs w:val="24"/>
                    </w:rPr>
                    <w:t>9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F42F39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393F5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6270DD">
                    <w:rPr>
                      <w:sz w:val="24"/>
                      <w:szCs w:val="24"/>
                    </w:rPr>
                    <w:t>5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 w:rsidR="006270DD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0508D1" w:rsidRDefault="000508D1" w:rsidP="000508D1">
      <w:pPr>
        <w:pStyle w:val="a7"/>
        <w:suppressAutoHyphens/>
        <w:spacing w:line="360" w:lineRule="auto"/>
        <w:ind w:firstLine="709"/>
        <w:rPr>
          <w:szCs w:val="28"/>
        </w:rPr>
      </w:pPr>
      <w:proofErr w:type="gramStart"/>
      <w:r w:rsidRPr="001E40B0">
        <w:rPr>
          <w:szCs w:val="28"/>
        </w:rPr>
        <w:t>На основании данных, содержащихся в первых экземплярах протоколов территориальных избирательных комиссий об итогах голосования</w:t>
      </w:r>
      <w:r>
        <w:rPr>
          <w:szCs w:val="28"/>
        </w:rPr>
        <w:t xml:space="preserve">, руководствуясь статьей 69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</w:t>
      </w:r>
      <w:r w:rsidRPr="00555EB0">
        <w:rPr>
          <w:szCs w:val="28"/>
        </w:rPr>
        <w:t>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</w:t>
      </w:r>
      <w:proofErr w:type="gramEnd"/>
      <w:r w:rsidRPr="00555EB0">
        <w:rPr>
          <w:szCs w:val="28"/>
        </w:rPr>
        <w:t xml:space="preserve"> избирательные комиссии Пермского края»,</w:t>
      </w:r>
    </w:p>
    <w:p w:rsidR="000508D1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0508D1" w:rsidRDefault="000508D1" w:rsidP="000508D1">
      <w:pPr>
        <w:pStyle w:val="a7"/>
        <w:numPr>
          <w:ilvl w:val="0"/>
          <w:numId w:val="6"/>
        </w:numPr>
        <w:suppressAutoHyphens/>
        <w:spacing w:line="360" w:lineRule="auto"/>
        <w:ind w:left="0" w:firstLine="709"/>
      </w:pPr>
      <w:r w:rsidRPr="001E40B0">
        <w:t xml:space="preserve">Признать выборы депутатов </w:t>
      </w:r>
      <w:r>
        <w:t>Законодательного Собрания Пермского края пятого</w:t>
      </w:r>
      <w:r w:rsidRPr="001E40B0">
        <w:t xml:space="preserve"> созыва по одномандатному избирательному округу</w:t>
      </w:r>
      <w:r>
        <w:t xml:space="preserve"> </w:t>
      </w:r>
      <w:r>
        <w:br/>
        <w:t xml:space="preserve">№ 25 </w:t>
      </w:r>
      <w:r w:rsidRPr="001E40B0">
        <w:t xml:space="preserve">состоявшимися и </w:t>
      </w:r>
      <w:r>
        <w:t xml:space="preserve">результаты </w:t>
      </w:r>
      <w:r w:rsidRPr="001E40B0">
        <w:t>действительными.</w:t>
      </w:r>
    </w:p>
    <w:p w:rsidR="000508D1" w:rsidRPr="00555EB0" w:rsidRDefault="000508D1" w:rsidP="000508D1">
      <w:pPr>
        <w:pStyle w:val="a7"/>
        <w:numPr>
          <w:ilvl w:val="0"/>
          <w:numId w:val="6"/>
        </w:numPr>
        <w:suppressAutoHyphens/>
        <w:spacing w:line="360" w:lineRule="auto"/>
        <w:ind w:left="0" w:firstLine="709"/>
      </w:pPr>
      <w:r w:rsidRPr="001E40B0">
        <w:t xml:space="preserve">Признать избранным депутатом Законодательного Собрания Пермского края пятого созыва по одномандатному избирательному округу </w:t>
      </w:r>
      <w:r>
        <w:br/>
      </w:r>
      <w:r w:rsidRPr="001E40B0">
        <w:t xml:space="preserve">№ </w:t>
      </w:r>
      <w:r>
        <w:t xml:space="preserve">25 зарегистрированного кандидата Шитова Дениса Борисовича, </w:t>
      </w:r>
      <w:r w:rsidRPr="001E40B0">
        <w:t xml:space="preserve">получившего наибольшее число голосов избирателей, принявших участие </w:t>
      </w:r>
      <w:r>
        <w:br/>
      </w:r>
      <w:r w:rsidRPr="001E40B0">
        <w:t xml:space="preserve">в </w:t>
      </w:r>
      <w:proofErr w:type="gramStart"/>
      <w:r w:rsidRPr="001E40B0">
        <w:t>голосовании</w:t>
      </w:r>
      <w:proofErr w:type="gramEnd"/>
      <w:r>
        <w:t>.</w:t>
      </w:r>
    </w:p>
    <w:p w:rsidR="000508D1" w:rsidRPr="00555EB0" w:rsidRDefault="000508D1" w:rsidP="000508D1">
      <w:pPr>
        <w:pStyle w:val="a7"/>
        <w:numPr>
          <w:ilvl w:val="0"/>
          <w:numId w:val="6"/>
        </w:numPr>
        <w:suppressAutoHyphens/>
        <w:spacing w:line="360" w:lineRule="auto"/>
        <w:ind w:left="0" w:firstLine="709"/>
      </w:pPr>
      <w:r>
        <w:t>Направить настоящее решение в Избирательную комиссию Пермского края</w:t>
      </w:r>
      <w:r w:rsidRPr="00555EB0">
        <w:t>.</w:t>
      </w:r>
    </w:p>
    <w:p w:rsidR="000508D1" w:rsidRPr="00555EB0" w:rsidRDefault="000508D1" w:rsidP="000508D1">
      <w:pPr>
        <w:pStyle w:val="a7"/>
        <w:numPr>
          <w:ilvl w:val="0"/>
          <w:numId w:val="6"/>
        </w:numPr>
        <w:suppressAutoHyphens/>
        <w:spacing w:line="360" w:lineRule="auto"/>
        <w:ind w:left="0" w:firstLine="709"/>
      </w:pPr>
      <w:proofErr w:type="gramStart"/>
      <w:r w:rsidRPr="00555EB0">
        <w:t>Разместить</w:t>
      </w:r>
      <w:proofErr w:type="gramEnd"/>
      <w:r w:rsidRPr="00555EB0">
        <w:t xml:space="preserve"> настоящее решение на официальном сайте территориальной избирательной комиссии </w:t>
      </w:r>
      <w:r>
        <w:t>Нытвенского муниципального округа</w:t>
      </w:r>
      <w:r w:rsidRPr="00555EB0">
        <w:t xml:space="preserve"> в информационно-телекоммуникационной сети «Интернет».</w:t>
      </w:r>
    </w:p>
    <w:p w:rsidR="000508D1" w:rsidRDefault="000508D1" w:rsidP="000508D1">
      <w:pPr>
        <w:pStyle w:val="a7"/>
        <w:numPr>
          <w:ilvl w:val="0"/>
          <w:numId w:val="6"/>
        </w:numPr>
        <w:suppressAutoHyphens/>
        <w:spacing w:line="360" w:lineRule="auto"/>
        <w:ind w:left="0" w:firstLine="709"/>
      </w:pPr>
      <w:r w:rsidRPr="00555EB0">
        <w:lastRenderedPageBreak/>
        <w:t>Возложить</w:t>
      </w:r>
      <w:r>
        <w:t xml:space="preserve"> контроль за исполнением настоящего решения </w:t>
      </w:r>
      <w:r>
        <w:br/>
        <w:t>на председателя территориальной избирательной комиссии Нытвенского муниципального округа Лопатину О.С.</w:t>
      </w:r>
    </w:p>
    <w:p w:rsidR="000508D1" w:rsidRDefault="000508D1" w:rsidP="000508D1">
      <w:pPr>
        <w:pStyle w:val="a7"/>
        <w:suppressAutoHyphens/>
        <w:spacing w:line="360" w:lineRule="auto"/>
        <w:ind w:left="709" w:firstLine="0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A4094D" w:rsidRDefault="00A4094D" w:rsidP="00A4094D">
      <w:pPr>
        <w:tabs>
          <w:tab w:val="left" w:pos="5954"/>
          <w:tab w:val="left" w:pos="6379"/>
        </w:tabs>
        <w:rPr>
          <w:sz w:val="26"/>
          <w:szCs w:val="26"/>
        </w:rPr>
      </w:pPr>
    </w:p>
    <w:p w:rsidR="00A4094D" w:rsidRDefault="00A4094D" w:rsidP="00A4094D">
      <w:pPr>
        <w:tabs>
          <w:tab w:val="left" w:pos="5954"/>
          <w:tab w:val="left" w:pos="6379"/>
        </w:tabs>
        <w:rPr>
          <w:sz w:val="26"/>
          <w:szCs w:val="26"/>
        </w:rPr>
      </w:pPr>
    </w:p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FE46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560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627" w:rsidRDefault="00725627">
      <w:r>
        <w:separator/>
      </w:r>
    </w:p>
  </w:endnote>
  <w:endnote w:type="continuationSeparator" w:id="0">
    <w:p w:rsidR="00725627" w:rsidRDefault="007256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42F39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627" w:rsidRDefault="00725627">
      <w:r>
        <w:separator/>
      </w:r>
    </w:p>
  </w:footnote>
  <w:footnote w:type="continuationSeparator" w:id="0">
    <w:p w:rsidR="00725627" w:rsidRDefault="007256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42F3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F42F39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508D1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681F"/>
    <w:rsid w:val="000137D7"/>
    <w:rsid w:val="00014629"/>
    <w:rsid w:val="00025D55"/>
    <w:rsid w:val="00034A8D"/>
    <w:rsid w:val="00035ABC"/>
    <w:rsid w:val="00040063"/>
    <w:rsid w:val="00040B2F"/>
    <w:rsid w:val="00042CD2"/>
    <w:rsid w:val="000462AC"/>
    <w:rsid w:val="000508D1"/>
    <w:rsid w:val="00085DCE"/>
    <w:rsid w:val="000C2E68"/>
    <w:rsid w:val="000D0D54"/>
    <w:rsid w:val="000F1485"/>
    <w:rsid w:val="001070A3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601B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24784"/>
    <w:rsid w:val="00331EFD"/>
    <w:rsid w:val="00357CAF"/>
    <w:rsid w:val="00365DAC"/>
    <w:rsid w:val="00371D99"/>
    <w:rsid w:val="00373A07"/>
    <w:rsid w:val="00383862"/>
    <w:rsid w:val="00385F5E"/>
    <w:rsid w:val="00393F57"/>
    <w:rsid w:val="003B5AAA"/>
    <w:rsid w:val="003C306A"/>
    <w:rsid w:val="003C4D30"/>
    <w:rsid w:val="003C51F7"/>
    <w:rsid w:val="003E7736"/>
    <w:rsid w:val="00407404"/>
    <w:rsid w:val="00412B26"/>
    <w:rsid w:val="0042123A"/>
    <w:rsid w:val="00421B5D"/>
    <w:rsid w:val="00427A32"/>
    <w:rsid w:val="00427F9E"/>
    <w:rsid w:val="00447D5C"/>
    <w:rsid w:val="00461A95"/>
    <w:rsid w:val="00462428"/>
    <w:rsid w:val="00474EF2"/>
    <w:rsid w:val="00475CD4"/>
    <w:rsid w:val="00486835"/>
    <w:rsid w:val="004A1B98"/>
    <w:rsid w:val="004A4233"/>
    <w:rsid w:val="004B052C"/>
    <w:rsid w:val="004B1FC7"/>
    <w:rsid w:val="004C74CA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0280F"/>
    <w:rsid w:val="006270DD"/>
    <w:rsid w:val="006304A1"/>
    <w:rsid w:val="00634C85"/>
    <w:rsid w:val="0065313A"/>
    <w:rsid w:val="006541FD"/>
    <w:rsid w:val="006566AB"/>
    <w:rsid w:val="00656D30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5627"/>
    <w:rsid w:val="00741EB1"/>
    <w:rsid w:val="00751328"/>
    <w:rsid w:val="00756AB6"/>
    <w:rsid w:val="00772DA0"/>
    <w:rsid w:val="007A10E5"/>
    <w:rsid w:val="007B433D"/>
    <w:rsid w:val="007C52A7"/>
    <w:rsid w:val="007E201A"/>
    <w:rsid w:val="007E4EC0"/>
    <w:rsid w:val="007F1A84"/>
    <w:rsid w:val="00811B95"/>
    <w:rsid w:val="008129C5"/>
    <w:rsid w:val="00813760"/>
    <w:rsid w:val="0081478D"/>
    <w:rsid w:val="008338E7"/>
    <w:rsid w:val="0085575E"/>
    <w:rsid w:val="00867F8C"/>
    <w:rsid w:val="00873008"/>
    <w:rsid w:val="00873ACF"/>
    <w:rsid w:val="008858AC"/>
    <w:rsid w:val="008907E9"/>
    <w:rsid w:val="00894C97"/>
    <w:rsid w:val="00896496"/>
    <w:rsid w:val="008A4039"/>
    <w:rsid w:val="008B44FB"/>
    <w:rsid w:val="008B5678"/>
    <w:rsid w:val="008C35AF"/>
    <w:rsid w:val="008C7FDC"/>
    <w:rsid w:val="008F37B9"/>
    <w:rsid w:val="00902D5C"/>
    <w:rsid w:val="00905991"/>
    <w:rsid w:val="00913E62"/>
    <w:rsid w:val="009213EB"/>
    <w:rsid w:val="0092526C"/>
    <w:rsid w:val="0093411B"/>
    <w:rsid w:val="0097376E"/>
    <w:rsid w:val="00975170"/>
    <w:rsid w:val="00991229"/>
    <w:rsid w:val="0099292A"/>
    <w:rsid w:val="00995E46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094D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A1D04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BF6241"/>
    <w:rsid w:val="00C17CFD"/>
    <w:rsid w:val="00C20323"/>
    <w:rsid w:val="00C33007"/>
    <w:rsid w:val="00C359CC"/>
    <w:rsid w:val="00C46980"/>
    <w:rsid w:val="00C477FF"/>
    <w:rsid w:val="00C50E3B"/>
    <w:rsid w:val="00C52075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D5DBC"/>
    <w:rsid w:val="00CE3B14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3BEE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26063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EF7767"/>
    <w:rsid w:val="00F06FA0"/>
    <w:rsid w:val="00F20DA5"/>
    <w:rsid w:val="00F23E87"/>
    <w:rsid w:val="00F30BDA"/>
    <w:rsid w:val="00F42F39"/>
    <w:rsid w:val="00F4561B"/>
    <w:rsid w:val="00F56E73"/>
    <w:rsid w:val="00F70748"/>
    <w:rsid w:val="00F7188D"/>
    <w:rsid w:val="00F827D8"/>
    <w:rsid w:val="00FA7F0B"/>
    <w:rsid w:val="00FE4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8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2026-09-21T03:39:00Z</cp:lastPrinted>
  <dcterms:created xsi:type="dcterms:W3CDTF">2026-09-20T22:45:00Z</dcterms:created>
  <dcterms:modified xsi:type="dcterms:W3CDTF">2026-09-21T03:39:00Z</dcterms:modified>
</cp:coreProperties>
</file>