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CD1FEB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16.45pt;height:48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854CB2" w:rsidRDefault="00EC6308" w:rsidP="00854CB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досрочном прекращении полном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чий члена УИК № 21</w:t>
                  </w:r>
                  <w:r w:rsidR="00A62376">
                    <w:rPr>
                      <w:b/>
                      <w:sz w:val="24"/>
                      <w:szCs w:val="24"/>
                    </w:rPr>
                    <w:t>03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с правом р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е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A6237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4A7A53" w:rsidRPr="002054A4">
                    <w:rPr>
                      <w:sz w:val="24"/>
                      <w:szCs w:val="24"/>
                    </w:rPr>
                    <w:t>2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02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№ 21</w:t>
      </w:r>
      <w:r w:rsidR="00A62376">
        <w:rPr>
          <w:b w:val="0"/>
          <w:bCs w:val="0"/>
        </w:rPr>
        <w:t>03</w:t>
      </w:r>
      <w:r>
        <w:rPr>
          <w:b w:val="0"/>
          <w:bCs w:val="0"/>
        </w:rPr>
        <w:t xml:space="preserve"> с правом решающего голоса </w:t>
      </w:r>
      <w:r w:rsidR="00A62376">
        <w:rPr>
          <w:b w:val="0"/>
          <w:bCs w:val="0"/>
        </w:rPr>
        <w:t>Суслова Виктора Павловича</w:t>
      </w:r>
      <w:r>
        <w:rPr>
          <w:b w:val="0"/>
          <w:bCs w:val="0"/>
        </w:rPr>
        <w:t>, руководствуясь подпунктом «а» пункта 6 статьи 29 Федерального  Закона от 12.06.2002 года № 67 ФЗ «Об основных гарантиях избирательных прав и пр</w:t>
      </w:r>
      <w:r>
        <w:rPr>
          <w:b w:val="0"/>
          <w:bCs w:val="0"/>
        </w:rPr>
        <w:t>а</w:t>
      </w:r>
      <w:r>
        <w:rPr>
          <w:b w:val="0"/>
          <w:bCs w:val="0"/>
        </w:rPr>
        <w:t>ва на участие в референдуме граждан Российской Федерации»,</w:t>
      </w:r>
    </w:p>
    <w:p w:rsidR="00190EF1" w:rsidRDefault="00190EF1" w:rsidP="00190EF1">
      <w:pPr>
        <w:suppressAutoHyphens/>
        <w:ind w:right="-5"/>
        <w:jc w:val="center"/>
        <w:rPr>
          <w:szCs w:val="28"/>
        </w:rPr>
      </w:pPr>
    </w:p>
    <w:p w:rsidR="00190EF1" w:rsidRDefault="00190EF1" w:rsidP="00190EF1">
      <w:pPr>
        <w:suppressAutoHyphens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Default="00190EF1" w:rsidP="00190EF1">
      <w:pPr>
        <w:suppressAutoHyphens/>
        <w:ind w:right="-5"/>
        <w:jc w:val="center"/>
        <w:rPr>
          <w:szCs w:val="28"/>
        </w:rPr>
      </w:pPr>
    </w:p>
    <w:p w:rsidR="00190EF1" w:rsidRPr="002054A4" w:rsidRDefault="004A7A53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</w:t>
      </w:r>
      <w:r w:rsidR="00190EF1">
        <w:rPr>
          <w:b w:val="0"/>
          <w:bCs w:val="0"/>
        </w:rPr>
        <w:t>о прекратить полномочия члена участковой избирател</w:t>
      </w:r>
      <w:r w:rsidR="00190EF1">
        <w:rPr>
          <w:b w:val="0"/>
          <w:bCs w:val="0"/>
        </w:rPr>
        <w:t>ь</w:t>
      </w:r>
      <w:r w:rsidR="00190EF1">
        <w:rPr>
          <w:b w:val="0"/>
          <w:bCs w:val="0"/>
        </w:rPr>
        <w:t>ной комиссии № 21</w:t>
      </w:r>
      <w:r w:rsidR="00A62376">
        <w:rPr>
          <w:b w:val="0"/>
          <w:bCs w:val="0"/>
        </w:rPr>
        <w:t>03</w:t>
      </w:r>
      <w:r w:rsidR="00E73D36">
        <w:rPr>
          <w:b w:val="0"/>
          <w:bCs w:val="0"/>
        </w:rPr>
        <w:t xml:space="preserve"> с правом решающего голоса</w:t>
      </w:r>
      <w:r w:rsidR="00190EF1">
        <w:rPr>
          <w:b w:val="0"/>
          <w:bCs w:val="0"/>
        </w:rPr>
        <w:t xml:space="preserve"> </w:t>
      </w:r>
      <w:r w:rsidR="00A62376">
        <w:rPr>
          <w:b w:val="0"/>
          <w:bCs w:val="0"/>
        </w:rPr>
        <w:t>Суслова Виктора Павл</w:t>
      </w:r>
      <w:r w:rsidR="00A62376">
        <w:rPr>
          <w:b w:val="0"/>
          <w:bCs w:val="0"/>
        </w:rPr>
        <w:t>о</w:t>
      </w:r>
      <w:r w:rsidR="00A62376">
        <w:rPr>
          <w:b w:val="0"/>
          <w:bCs w:val="0"/>
        </w:rPr>
        <w:t>вича</w:t>
      </w:r>
      <w:r w:rsidR="00190EF1">
        <w:rPr>
          <w:b w:val="0"/>
          <w:bCs w:val="0"/>
        </w:rPr>
        <w:t>, предложенн</w:t>
      </w:r>
      <w:r w:rsidR="00A62376">
        <w:rPr>
          <w:b w:val="0"/>
          <w:bCs w:val="0"/>
        </w:rPr>
        <w:t>ого</w:t>
      </w:r>
      <w:r w:rsidR="00190EF1">
        <w:rPr>
          <w:b w:val="0"/>
          <w:bCs w:val="0"/>
        </w:rPr>
        <w:t xml:space="preserve"> для назначения в состав </w:t>
      </w:r>
      <w:r w:rsidR="00EC6308">
        <w:rPr>
          <w:b w:val="0"/>
          <w:bCs w:val="0"/>
        </w:rPr>
        <w:t>Р</w:t>
      </w:r>
      <w:r w:rsidR="00854CB2">
        <w:rPr>
          <w:b w:val="0"/>
          <w:bCs w:val="0"/>
        </w:rPr>
        <w:t>егиональным</w:t>
      </w:r>
      <w:r w:rsidR="00E73D36">
        <w:rPr>
          <w:b w:val="0"/>
          <w:bCs w:val="0"/>
        </w:rPr>
        <w:t xml:space="preserve"> отделением </w:t>
      </w:r>
      <w:r w:rsidR="00EC6308">
        <w:rPr>
          <w:b w:val="0"/>
          <w:bCs w:val="0"/>
        </w:rPr>
        <w:t xml:space="preserve">в </w:t>
      </w:r>
      <w:r w:rsidR="00EC6308" w:rsidRPr="002054A4">
        <w:rPr>
          <w:b w:val="0"/>
          <w:bCs w:val="0"/>
        </w:rPr>
        <w:t>Пермском крае Политической партии «</w:t>
      </w:r>
      <w:r w:rsidRPr="002054A4">
        <w:rPr>
          <w:b w:val="0"/>
          <w:bCs w:val="0"/>
        </w:rPr>
        <w:t>Справедливая Россия</w:t>
      </w:r>
      <w:r w:rsidR="00EC6308" w:rsidRPr="002054A4">
        <w:rPr>
          <w:b w:val="0"/>
          <w:bCs w:val="0"/>
        </w:rPr>
        <w:t>»</w:t>
      </w:r>
      <w:r w:rsidR="00854CB2" w:rsidRPr="002054A4">
        <w:rPr>
          <w:b w:val="0"/>
          <w:bCs w:val="0"/>
        </w:rPr>
        <w:t>.</w:t>
      </w:r>
    </w:p>
    <w:p w:rsidR="00190EF1" w:rsidRDefault="00190EF1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Для замещения вакантного места использовать резерв состава участковых избирательных комиссий Нытвенского </w:t>
      </w:r>
      <w:r w:rsidR="00854CB2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округа.</w:t>
      </w:r>
    </w:p>
    <w:p w:rsidR="00190EF1" w:rsidRDefault="00190EF1" w:rsidP="00190EF1">
      <w:pPr>
        <w:pStyle w:val="af5"/>
        <w:numPr>
          <w:ilvl w:val="0"/>
          <w:numId w:val="2"/>
        </w:numPr>
        <w:tabs>
          <w:tab w:val="num" w:pos="0"/>
        </w:tabs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Копию настоящего решения направить в </w:t>
      </w:r>
      <w:r w:rsidR="00854CB2">
        <w:rPr>
          <w:b w:val="0"/>
          <w:bCs w:val="0"/>
        </w:rPr>
        <w:t xml:space="preserve">ИКПК и </w:t>
      </w:r>
      <w:r>
        <w:rPr>
          <w:b w:val="0"/>
          <w:bCs w:val="0"/>
        </w:rPr>
        <w:t>участковую и</w:t>
      </w:r>
      <w:r>
        <w:rPr>
          <w:b w:val="0"/>
          <w:bCs w:val="0"/>
        </w:rPr>
        <w:t>з</w:t>
      </w:r>
      <w:r>
        <w:rPr>
          <w:b w:val="0"/>
          <w:bCs w:val="0"/>
        </w:rPr>
        <w:t>бирательную комиссию № 21</w:t>
      </w:r>
      <w:r w:rsidR="00A62376">
        <w:rPr>
          <w:b w:val="0"/>
          <w:bCs w:val="0"/>
        </w:rPr>
        <w:t>03</w:t>
      </w:r>
      <w:r>
        <w:rPr>
          <w:b w:val="0"/>
          <w:bCs w:val="0"/>
        </w:rPr>
        <w:t>.</w:t>
      </w:r>
    </w:p>
    <w:p w:rsidR="00C77DFA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  <w:rPr>
          <w:b w:val="0"/>
          <w:bCs w:val="0"/>
        </w:rPr>
      </w:pPr>
      <w:r w:rsidRPr="002A792D">
        <w:rPr>
          <w:b w:val="0"/>
          <w:bCs w:val="0"/>
        </w:rPr>
        <w:t xml:space="preserve">Разместить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>территориальной изб</w:t>
      </w:r>
      <w:r w:rsidRPr="002A792D">
        <w:rPr>
          <w:b w:val="0"/>
          <w:bCs w:val="0"/>
        </w:rPr>
        <w:t>и</w:t>
      </w:r>
      <w:r w:rsidRPr="002A792D">
        <w:rPr>
          <w:b w:val="0"/>
          <w:bCs w:val="0"/>
        </w:rPr>
        <w:t xml:space="preserve">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Pr="00850B9E" w:rsidRDefault="00C77DFA" w:rsidP="00FB2574">
      <w:pPr>
        <w:pStyle w:val="af5"/>
        <w:numPr>
          <w:ilvl w:val="0"/>
          <w:numId w:val="1"/>
        </w:numPr>
        <w:tabs>
          <w:tab w:val="clear" w:pos="750"/>
          <w:tab w:val="num" w:pos="0"/>
        </w:tabs>
        <w:ind w:left="0" w:right="0" w:firstLine="709"/>
        <w:jc w:val="both"/>
      </w:pPr>
      <w:r w:rsidRPr="00C71D62">
        <w:rPr>
          <w:b w:val="0"/>
          <w:bCs w:val="0"/>
        </w:rPr>
        <w:t>Контроль исполнения решения возложить на секретаря террит</w:t>
      </w:r>
      <w:r w:rsidRPr="00C71D62">
        <w:rPr>
          <w:b w:val="0"/>
          <w:bCs w:val="0"/>
        </w:rPr>
        <w:t>о</w:t>
      </w:r>
      <w:r w:rsidRPr="00C71D62">
        <w:rPr>
          <w:b w:val="0"/>
          <w:bCs w:val="0"/>
        </w:rPr>
        <w:t xml:space="preserve">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p w:rsidR="00850B9E" w:rsidRDefault="00850B9E" w:rsidP="00850B9E">
      <w:pPr>
        <w:pStyle w:val="af5"/>
        <w:ind w:left="360" w:right="0"/>
        <w:jc w:val="both"/>
      </w:pP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850B9E">
            <w:pPr>
              <w:pStyle w:val="a7"/>
              <w:ind w:firstLine="0"/>
              <w:jc w:val="right"/>
            </w:pPr>
            <w:r>
              <w:t>Т</w:t>
            </w:r>
            <w:r w:rsidR="00C77DFA">
              <w:t>. Г. Ощепкова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4D6" w:rsidRDefault="00A964D6">
      <w:r>
        <w:separator/>
      </w:r>
    </w:p>
  </w:endnote>
  <w:endnote w:type="continuationSeparator" w:id="0">
    <w:p w:rsidR="00A964D6" w:rsidRDefault="00A96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D1FEB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4D6" w:rsidRDefault="00A964D6">
      <w:r>
        <w:separator/>
      </w:r>
    </w:p>
  </w:footnote>
  <w:footnote w:type="continuationSeparator" w:id="0">
    <w:p w:rsidR="00A964D6" w:rsidRDefault="00A96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D1FEB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D1FEB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D5A7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950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672B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20"/>
    <w:rsid w:val="007513E1"/>
    <w:rsid w:val="00753285"/>
    <w:rsid w:val="00756AB6"/>
    <w:rsid w:val="00761140"/>
    <w:rsid w:val="00766932"/>
    <w:rsid w:val="00767633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2376"/>
    <w:rsid w:val="00A67D26"/>
    <w:rsid w:val="00A70997"/>
    <w:rsid w:val="00A777DB"/>
    <w:rsid w:val="00A964D6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C2B8D"/>
    <w:rsid w:val="00CC46BF"/>
    <w:rsid w:val="00CD1FEB"/>
    <w:rsid w:val="00CD2FDB"/>
    <w:rsid w:val="00D050C6"/>
    <w:rsid w:val="00D10C48"/>
    <w:rsid w:val="00D125D0"/>
    <w:rsid w:val="00D313CF"/>
    <w:rsid w:val="00D41CF5"/>
    <w:rsid w:val="00D53A76"/>
    <w:rsid w:val="00D715AA"/>
    <w:rsid w:val="00D8151C"/>
    <w:rsid w:val="00D81BB7"/>
    <w:rsid w:val="00D971F5"/>
    <w:rsid w:val="00DD3C54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71EEE"/>
    <w:rsid w:val="00E73D36"/>
    <w:rsid w:val="00E843B9"/>
    <w:rsid w:val="00E94B15"/>
    <w:rsid w:val="00EA35EA"/>
    <w:rsid w:val="00EC6308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2026-03-04T06:31:00Z</cp:lastPrinted>
  <dcterms:created xsi:type="dcterms:W3CDTF">2026-03-04T06:33:00Z</dcterms:created>
  <dcterms:modified xsi:type="dcterms:W3CDTF">2026-03-04T11:56:00Z</dcterms:modified>
</cp:coreProperties>
</file>