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00681F" w:rsidP="00CD3D88">
      <w:pPr>
        <w:pStyle w:val="a6"/>
        <w:spacing w:after="0" w:line="240" w:lineRule="auto"/>
        <w:ind w:right="5387"/>
      </w:pPr>
      <w:r w:rsidRPr="0000681F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48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421B5D" w:rsidRDefault="00421B5D" w:rsidP="00421B5D">
                  <w:pPr>
                    <w:jc w:val="center"/>
                    <w:rPr>
                      <w:b/>
                      <w:szCs w:val="28"/>
                    </w:rPr>
                  </w:pPr>
                  <w:r w:rsidRPr="00421B5D">
                    <w:rPr>
                      <w:b/>
                      <w:szCs w:val="24"/>
                    </w:rPr>
                    <w:t xml:space="preserve">О досрочном прекращении полномочий члена участковой избирательной комиссии с правом решающего голоса </w:t>
                  </w:r>
                  <w:r>
                    <w:rPr>
                      <w:b/>
                      <w:szCs w:val="24"/>
                    </w:rPr>
                    <w:br/>
                  </w:r>
                  <w:r w:rsidRPr="00421B5D">
                    <w:rPr>
                      <w:b/>
                      <w:szCs w:val="24"/>
                    </w:rPr>
                    <w:t>избирательного участка № 21</w:t>
                  </w:r>
                  <w:r w:rsidR="00634C85">
                    <w:rPr>
                      <w:b/>
                      <w:szCs w:val="24"/>
                    </w:rPr>
                    <w:t>31</w:t>
                  </w:r>
                </w:p>
              </w:txbxContent>
            </v:textbox>
            <w10:wrap anchorx="page" anchory="page"/>
          </v:shape>
        </w:pict>
      </w:r>
    </w:p>
    <w:p w:rsidR="00EC6E46" w:rsidRDefault="0000681F" w:rsidP="00CD3D88">
      <w:pPr>
        <w:pStyle w:val="a6"/>
        <w:spacing w:after="0" w:line="240" w:lineRule="auto"/>
        <w:ind w:right="5387"/>
        <w:rPr>
          <w:lang w:val="en-US"/>
        </w:rPr>
      </w:pPr>
      <w:r w:rsidRPr="0000681F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F20DA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421B5D">
                    <w:rPr>
                      <w:sz w:val="24"/>
                      <w:szCs w:val="24"/>
                    </w:rPr>
                    <w:t>7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00681F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421B5D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F20DA5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F20DA5">
                    <w:rPr>
                      <w:sz w:val="24"/>
                      <w:szCs w:val="24"/>
                    </w:rPr>
                    <w:t>0</w:t>
                  </w:r>
                  <w:r w:rsidR="00634C85">
                    <w:rPr>
                      <w:sz w:val="24"/>
                      <w:szCs w:val="24"/>
                    </w:rPr>
                    <w:t>7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421B5D" w:rsidRDefault="00421B5D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На основании письменного заявления члена участковой избирательной комиссии с правом решающего голоса избирательного участка № 21</w:t>
      </w:r>
      <w:r w:rsidR="00634C85">
        <w:rPr>
          <w:b w:val="0"/>
          <w:bCs w:val="0"/>
        </w:rPr>
        <w:t>31</w:t>
      </w:r>
      <w:r>
        <w:rPr>
          <w:b w:val="0"/>
          <w:bCs w:val="0"/>
        </w:rPr>
        <w:t xml:space="preserve"> </w:t>
      </w:r>
      <w:r w:rsidR="00634C85">
        <w:rPr>
          <w:b w:val="0"/>
          <w:bCs w:val="0"/>
        </w:rPr>
        <w:t>Васильевой Татьяны Григорьевны</w:t>
      </w:r>
      <w:r>
        <w:rPr>
          <w:b w:val="0"/>
          <w:bCs w:val="0"/>
        </w:rPr>
        <w:t>, руководствуясь подпунктом «а» пункта 6 статьи 29 Федерального  Закона от 12.06.2002 года № 67 ФЗ «Об основных гарантиях избирательных прав и права на участие в референдуме граждан Российской Федерации»,</w:t>
      </w:r>
    </w:p>
    <w:p w:rsidR="00B912E1" w:rsidRDefault="00B912E1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</w:p>
    <w:p w:rsidR="00CA3FBB" w:rsidRDefault="00CA3FBB" w:rsidP="00B912E1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B912E1" w:rsidRDefault="00B912E1" w:rsidP="00B912E1">
      <w:pPr>
        <w:suppressAutoHyphens/>
        <w:spacing w:line="360" w:lineRule="auto"/>
        <w:ind w:right="-5"/>
        <w:jc w:val="center"/>
        <w:rPr>
          <w:szCs w:val="28"/>
        </w:rPr>
      </w:pPr>
    </w:p>
    <w:p w:rsidR="00421B5D" w:rsidRPr="002054A4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Досрочно прекратить полномочия члена участковой избирательной комиссии с правом решающего голоса избирательного участка № 21</w:t>
      </w:r>
      <w:r w:rsidR="00634C85">
        <w:rPr>
          <w:b w:val="0"/>
          <w:bCs w:val="0"/>
        </w:rPr>
        <w:t>31</w:t>
      </w:r>
      <w:r>
        <w:rPr>
          <w:b w:val="0"/>
          <w:bCs w:val="0"/>
        </w:rPr>
        <w:t xml:space="preserve"> </w:t>
      </w:r>
      <w:r w:rsidR="00634C85">
        <w:rPr>
          <w:b w:val="0"/>
          <w:bCs w:val="0"/>
        </w:rPr>
        <w:t>Васильевой Татьяны Григорьевны</w:t>
      </w:r>
      <w:r>
        <w:rPr>
          <w:b w:val="0"/>
          <w:bCs w:val="0"/>
        </w:rPr>
        <w:t>, предложенно</w:t>
      </w:r>
      <w:r w:rsidR="00634C85">
        <w:rPr>
          <w:b w:val="0"/>
          <w:bCs w:val="0"/>
        </w:rPr>
        <w:t>й</w:t>
      </w:r>
      <w:r>
        <w:rPr>
          <w:b w:val="0"/>
          <w:bCs w:val="0"/>
        </w:rPr>
        <w:t xml:space="preserve"> для назначения в состав </w:t>
      </w:r>
      <w:r w:rsidR="00634C85">
        <w:rPr>
          <w:b w:val="0"/>
          <w:bCs w:val="0"/>
        </w:rPr>
        <w:t>Региональным отделением в Пермском крае Политической партии «Единая Россия»</w:t>
      </w:r>
      <w:r w:rsidRPr="002054A4">
        <w:rPr>
          <w:b w:val="0"/>
          <w:bCs w:val="0"/>
        </w:rPr>
        <w:t>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Для замещения вакантного места использовать резерв состава участковых избирательных комиссий Нытвенского муниципального округа.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Копию настоящего решения направить в Избирательную комиссию Пермского края и участковую избирательную комиссию избирательного участка № 21</w:t>
      </w:r>
      <w:r w:rsidR="00634C85">
        <w:rPr>
          <w:b w:val="0"/>
          <w:bCs w:val="0"/>
        </w:rPr>
        <w:t>31</w:t>
      </w:r>
      <w:r>
        <w:rPr>
          <w:b w:val="0"/>
          <w:bCs w:val="0"/>
        </w:rPr>
        <w:t>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lastRenderedPageBreak/>
        <w:t xml:space="preserve">Контроль исполнения решения возложить на секретаря территориальной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p w:rsidR="00CA3FBB" w:rsidRDefault="00CA3FBB" w:rsidP="00CA3FBB">
      <w:pPr>
        <w:pStyle w:val="af8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3C4D30" w:rsidRPr="00FD0E8F" w:rsidRDefault="00CA3FBB" w:rsidP="003C4D30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CA3FBB" w:rsidRPr="003012C6" w:rsidRDefault="00CA3FBB" w:rsidP="00CA3FBB">
      <w:pPr>
        <w:pStyle w:val="a7"/>
        <w:ind w:firstLine="0"/>
      </w:pPr>
    </w:p>
    <w:p w:rsidR="00525A05" w:rsidRPr="00DF42F4" w:rsidRDefault="00525A05" w:rsidP="00CA3FBB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D16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D55" w:rsidRDefault="00025D55">
      <w:r>
        <w:separator/>
      </w:r>
    </w:p>
  </w:endnote>
  <w:endnote w:type="continuationSeparator" w:id="0">
    <w:p w:rsidR="00025D55" w:rsidRDefault="00025D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0681F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D55" w:rsidRDefault="00025D55">
      <w:r>
        <w:separator/>
      </w:r>
    </w:p>
  </w:footnote>
  <w:footnote w:type="continuationSeparator" w:id="0">
    <w:p w:rsidR="00025D55" w:rsidRDefault="00025D5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0681F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00681F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634C85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681F"/>
    <w:rsid w:val="000137D7"/>
    <w:rsid w:val="00014629"/>
    <w:rsid w:val="00025D55"/>
    <w:rsid w:val="00034A8D"/>
    <w:rsid w:val="00035ABC"/>
    <w:rsid w:val="00040063"/>
    <w:rsid w:val="00040B2F"/>
    <w:rsid w:val="00042CD2"/>
    <w:rsid w:val="00085DCE"/>
    <w:rsid w:val="000C2E68"/>
    <w:rsid w:val="000D0D54"/>
    <w:rsid w:val="000F1485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B5AAA"/>
    <w:rsid w:val="003C306A"/>
    <w:rsid w:val="003C4D30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81F67"/>
    <w:rsid w:val="00592B00"/>
    <w:rsid w:val="005A62A6"/>
    <w:rsid w:val="00600F16"/>
    <w:rsid w:val="006304A1"/>
    <w:rsid w:val="00634C85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29C5"/>
    <w:rsid w:val="00813760"/>
    <w:rsid w:val="0081478D"/>
    <w:rsid w:val="008338E7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75170"/>
    <w:rsid w:val="00991229"/>
    <w:rsid w:val="00995E46"/>
    <w:rsid w:val="009D2422"/>
    <w:rsid w:val="009E2B6B"/>
    <w:rsid w:val="009E37C7"/>
    <w:rsid w:val="009E482A"/>
    <w:rsid w:val="00A041C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62D19"/>
    <w:rsid w:val="00B7195A"/>
    <w:rsid w:val="00B72D4A"/>
    <w:rsid w:val="00B77D71"/>
    <w:rsid w:val="00B871BB"/>
    <w:rsid w:val="00B87C12"/>
    <w:rsid w:val="00B90C37"/>
    <w:rsid w:val="00B912E1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0DA5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2026-06-23T12:16:00Z</cp:lastPrinted>
  <dcterms:created xsi:type="dcterms:W3CDTF">2026-07-16T11:56:00Z</dcterms:created>
  <dcterms:modified xsi:type="dcterms:W3CDTF">2026-07-16T11:56:00Z</dcterms:modified>
</cp:coreProperties>
</file>