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EE3BB8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07.7pt;height:75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77DFA" w:rsidRPr="00854CB2" w:rsidRDefault="00EC6308" w:rsidP="00854CB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досрочном прекращении полномочий члена </w:t>
                  </w:r>
                  <w:r w:rsidR="0027422A">
                    <w:rPr>
                      <w:b/>
                      <w:sz w:val="24"/>
                      <w:szCs w:val="24"/>
                    </w:rPr>
                    <w:t>участковой избирательной комиссии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27422A" w:rsidRPr="00854CB2">
                    <w:rPr>
                      <w:b/>
                      <w:sz w:val="24"/>
                      <w:szCs w:val="24"/>
                    </w:rPr>
                    <w:t>с правом решающего голоса</w:t>
                  </w:r>
                  <w:r w:rsidR="0027422A">
                    <w:rPr>
                      <w:b/>
                      <w:sz w:val="24"/>
                      <w:szCs w:val="24"/>
                    </w:rPr>
                    <w:t xml:space="preserve"> избирательного участка</w:t>
                  </w:r>
                  <w:r w:rsidR="0027422A" w:rsidRPr="00854CB2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>№ 21</w:t>
                  </w:r>
                  <w:r w:rsidR="004C311E">
                    <w:rPr>
                      <w:b/>
                      <w:sz w:val="24"/>
                      <w:szCs w:val="24"/>
                    </w:rPr>
                    <w:t>05</w:t>
                  </w:r>
                  <w:r w:rsidR="000C216F" w:rsidRPr="00854CB2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D39C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4C311E">
                    <w:rPr>
                      <w:sz w:val="24"/>
                      <w:szCs w:val="24"/>
                    </w:rPr>
                    <w:t>8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4A7A53">
                    <w:rPr>
                      <w:sz w:val="24"/>
                      <w:szCs w:val="24"/>
                    </w:rPr>
                    <w:t>0</w:t>
                  </w:r>
                  <w:r w:rsidR="004C311E">
                    <w:rPr>
                      <w:sz w:val="24"/>
                      <w:szCs w:val="24"/>
                    </w:rPr>
                    <w:t>5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4A7A53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2054A4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2054A4">
                    <w:rPr>
                      <w:sz w:val="24"/>
                      <w:szCs w:val="24"/>
                    </w:rPr>
                    <w:t>7</w:t>
                  </w:r>
                  <w:r w:rsidR="004C311E">
                    <w:rPr>
                      <w:sz w:val="24"/>
                      <w:szCs w:val="24"/>
                    </w:rPr>
                    <w:t>7</w:t>
                  </w:r>
                  <w:r w:rsidR="00C77DFA" w:rsidRPr="002054A4">
                    <w:rPr>
                      <w:sz w:val="24"/>
                      <w:szCs w:val="24"/>
                    </w:rPr>
                    <w:t>/</w:t>
                  </w:r>
                  <w:r w:rsidR="002054A4" w:rsidRPr="002054A4">
                    <w:rPr>
                      <w:sz w:val="24"/>
                      <w:szCs w:val="24"/>
                    </w:rPr>
                    <w:t>0</w:t>
                  </w:r>
                  <w:r w:rsidR="004C311E">
                    <w:rPr>
                      <w:sz w:val="24"/>
                      <w:szCs w:val="24"/>
                    </w:rPr>
                    <w:t>5</w:t>
                  </w:r>
                  <w:r w:rsidR="00C77DFA" w:rsidRPr="002054A4">
                    <w:rPr>
                      <w:sz w:val="24"/>
                      <w:szCs w:val="24"/>
                    </w:rPr>
                    <w:t>-</w:t>
                  </w:r>
                  <w:r w:rsidR="00A13D96" w:rsidRPr="002054A4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7336EC" w:rsidRDefault="007336EC" w:rsidP="007336EC">
      <w:pPr>
        <w:pStyle w:val="af5"/>
        <w:spacing w:line="360" w:lineRule="auto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7336EC" w:rsidRDefault="007336EC" w:rsidP="007336EC">
      <w:pPr>
        <w:pStyle w:val="af5"/>
        <w:spacing w:line="360" w:lineRule="auto"/>
        <w:ind w:left="0" w:right="0" w:firstLine="709"/>
        <w:jc w:val="both"/>
        <w:rPr>
          <w:b w:val="0"/>
          <w:bCs w:val="0"/>
        </w:rPr>
      </w:pPr>
    </w:p>
    <w:p w:rsidR="00190EF1" w:rsidRDefault="00E6344A" w:rsidP="007336EC">
      <w:pPr>
        <w:pStyle w:val="af5"/>
        <w:spacing w:line="360" w:lineRule="auto"/>
        <w:ind w:left="0" w:right="0" w:firstLine="709"/>
        <w:jc w:val="both"/>
        <w:rPr>
          <w:b w:val="0"/>
          <w:bCs w:val="0"/>
        </w:rPr>
      </w:pPr>
      <w:r w:rsidRPr="00E6344A">
        <w:rPr>
          <w:b w:val="0"/>
        </w:rPr>
        <w:t xml:space="preserve">Рассмотрев поступившие сведения о смерти члена участковой избирательной комиссии с правом решающего голоса избирательного участка № </w:t>
      </w:r>
      <w:r>
        <w:rPr>
          <w:b w:val="0"/>
        </w:rPr>
        <w:t>2105</w:t>
      </w:r>
      <w:r w:rsidRPr="00E6344A">
        <w:rPr>
          <w:b w:val="0"/>
        </w:rPr>
        <w:t xml:space="preserve"> </w:t>
      </w:r>
      <w:proofErr w:type="spellStart"/>
      <w:r>
        <w:rPr>
          <w:b w:val="0"/>
        </w:rPr>
        <w:t>Шапараевой</w:t>
      </w:r>
      <w:proofErr w:type="spellEnd"/>
      <w:r>
        <w:rPr>
          <w:b w:val="0"/>
        </w:rPr>
        <w:t xml:space="preserve"> Галины Геннадьевны</w:t>
      </w:r>
      <w:r w:rsidRPr="00E6344A">
        <w:rPr>
          <w:b w:val="0"/>
        </w:rPr>
        <w:t xml:space="preserve">, руководствуясь подпунктом «г» пункта 8 статьи 29 Федерального </w:t>
      </w:r>
      <w:r w:rsidR="00190EF1">
        <w:rPr>
          <w:b w:val="0"/>
          <w:bCs w:val="0"/>
        </w:rPr>
        <w:t xml:space="preserve">Закона от 12.06.2002 года № 67 ФЗ «Об основных гарантиях избирательных прав и права на участие </w:t>
      </w:r>
      <w:r>
        <w:rPr>
          <w:b w:val="0"/>
          <w:bCs w:val="0"/>
        </w:rPr>
        <w:br/>
      </w:r>
      <w:r w:rsidR="00190EF1">
        <w:rPr>
          <w:b w:val="0"/>
          <w:bCs w:val="0"/>
        </w:rPr>
        <w:t>в референдуме граждан Российской Федерации»,</w:t>
      </w:r>
    </w:p>
    <w:p w:rsidR="00190EF1" w:rsidRDefault="00190EF1" w:rsidP="007336EC">
      <w:pPr>
        <w:suppressAutoHyphens/>
        <w:spacing w:line="360" w:lineRule="auto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190EF1" w:rsidRPr="002054A4" w:rsidRDefault="004A7A53" w:rsidP="007336EC">
      <w:pPr>
        <w:pStyle w:val="af5"/>
        <w:numPr>
          <w:ilvl w:val="0"/>
          <w:numId w:val="2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Досрочн</w:t>
      </w:r>
      <w:r w:rsidR="00190EF1">
        <w:rPr>
          <w:b w:val="0"/>
          <w:bCs w:val="0"/>
        </w:rPr>
        <w:t xml:space="preserve">о прекратить </w:t>
      </w:r>
      <w:r w:rsidR="00E6344A">
        <w:rPr>
          <w:b w:val="0"/>
          <w:bCs w:val="0"/>
        </w:rPr>
        <w:t xml:space="preserve">в связи со смертью </w:t>
      </w:r>
      <w:r w:rsidR="00190EF1">
        <w:rPr>
          <w:b w:val="0"/>
          <w:bCs w:val="0"/>
        </w:rPr>
        <w:t xml:space="preserve">полномочия члена участковой избирательной комиссии </w:t>
      </w:r>
      <w:r w:rsidR="002B5133">
        <w:rPr>
          <w:b w:val="0"/>
          <w:bCs w:val="0"/>
        </w:rPr>
        <w:t xml:space="preserve">с правом решающего голоса избирательного участка </w:t>
      </w:r>
      <w:r w:rsidR="00190EF1">
        <w:rPr>
          <w:b w:val="0"/>
          <w:bCs w:val="0"/>
        </w:rPr>
        <w:t>№ 21</w:t>
      </w:r>
      <w:r w:rsidR="004C311E">
        <w:rPr>
          <w:b w:val="0"/>
          <w:bCs w:val="0"/>
        </w:rPr>
        <w:t>05</w:t>
      </w:r>
      <w:r w:rsidR="00E73D36">
        <w:rPr>
          <w:b w:val="0"/>
          <w:bCs w:val="0"/>
        </w:rPr>
        <w:t xml:space="preserve"> </w:t>
      </w:r>
      <w:proofErr w:type="spellStart"/>
      <w:r w:rsidR="004C311E">
        <w:rPr>
          <w:b w:val="0"/>
          <w:bCs w:val="0"/>
        </w:rPr>
        <w:t>Шапараевой</w:t>
      </w:r>
      <w:proofErr w:type="spellEnd"/>
      <w:r w:rsidR="004C311E">
        <w:rPr>
          <w:b w:val="0"/>
          <w:bCs w:val="0"/>
        </w:rPr>
        <w:t xml:space="preserve"> Галины Геннадьевны</w:t>
      </w:r>
      <w:r w:rsidR="00190EF1">
        <w:rPr>
          <w:b w:val="0"/>
          <w:bCs w:val="0"/>
        </w:rPr>
        <w:t>, предложенн</w:t>
      </w:r>
      <w:r w:rsidR="00A62376">
        <w:rPr>
          <w:b w:val="0"/>
          <w:bCs w:val="0"/>
        </w:rPr>
        <w:t>о</w:t>
      </w:r>
      <w:r w:rsidR="007A7DDF">
        <w:rPr>
          <w:b w:val="0"/>
          <w:bCs w:val="0"/>
        </w:rPr>
        <w:t>й</w:t>
      </w:r>
      <w:r w:rsidR="00190EF1">
        <w:rPr>
          <w:b w:val="0"/>
          <w:bCs w:val="0"/>
        </w:rPr>
        <w:t xml:space="preserve"> для назначения в состав </w:t>
      </w:r>
      <w:r w:rsidR="00EC1EFD">
        <w:rPr>
          <w:b w:val="0"/>
          <w:bCs w:val="0"/>
        </w:rPr>
        <w:t xml:space="preserve">Пермским краевым отделением </w:t>
      </w:r>
      <w:r w:rsidR="00EC1EFD" w:rsidRPr="00EC1EFD">
        <w:rPr>
          <w:b w:val="0"/>
          <w:bCs w:val="0"/>
        </w:rPr>
        <w:t>Политическ</w:t>
      </w:r>
      <w:r w:rsidR="00EC1EFD">
        <w:rPr>
          <w:b w:val="0"/>
          <w:bCs w:val="0"/>
        </w:rPr>
        <w:t>ой</w:t>
      </w:r>
      <w:r w:rsidR="00EC1EFD" w:rsidRPr="00EC1EFD">
        <w:rPr>
          <w:b w:val="0"/>
          <w:bCs w:val="0"/>
        </w:rPr>
        <w:t xml:space="preserve"> парти</w:t>
      </w:r>
      <w:r w:rsidR="00EC1EFD">
        <w:rPr>
          <w:b w:val="0"/>
          <w:bCs w:val="0"/>
        </w:rPr>
        <w:t>и</w:t>
      </w:r>
      <w:r w:rsidR="00EC1EFD" w:rsidRPr="00EC1EFD">
        <w:rPr>
          <w:b w:val="0"/>
          <w:bCs w:val="0"/>
        </w:rPr>
        <w:t xml:space="preserve"> «КОММУНИСТИЧЕСКАЯ ПАРТИЯ РОССИЙСКОЙ ФЕДЕРАЦИИ»</w:t>
      </w:r>
      <w:r w:rsidR="00854CB2" w:rsidRPr="002054A4">
        <w:rPr>
          <w:b w:val="0"/>
          <w:bCs w:val="0"/>
        </w:rPr>
        <w:t>.</w:t>
      </w:r>
    </w:p>
    <w:p w:rsidR="00190EF1" w:rsidRDefault="00190EF1" w:rsidP="007336EC">
      <w:pPr>
        <w:pStyle w:val="af5"/>
        <w:numPr>
          <w:ilvl w:val="0"/>
          <w:numId w:val="2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Для замещения вакантного места использовать резерв состава участковых избирательных комиссий Нытвенского </w:t>
      </w:r>
      <w:r w:rsidR="00854CB2">
        <w:rPr>
          <w:b w:val="0"/>
          <w:bCs w:val="0"/>
        </w:rPr>
        <w:t>муниципального</w:t>
      </w:r>
      <w:r>
        <w:rPr>
          <w:b w:val="0"/>
          <w:bCs w:val="0"/>
        </w:rPr>
        <w:t xml:space="preserve"> округа.</w:t>
      </w:r>
    </w:p>
    <w:p w:rsidR="00190EF1" w:rsidRDefault="00190EF1" w:rsidP="007336EC">
      <w:pPr>
        <w:pStyle w:val="af5"/>
        <w:numPr>
          <w:ilvl w:val="0"/>
          <w:numId w:val="2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Копию настоящего решения направить в </w:t>
      </w:r>
      <w:r w:rsidR="00854CB2">
        <w:rPr>
          <w:b w:val="0"/>
          <w:bCs w:val="0"/>
        </w:rPr>
        <w:t>И</w:t>
      </w:r>
      <w:r w:rsidR="002B5133">
        <w:rPr>
          <w:b w:val="0"/>
          <w:bCs w:val="0"/>
        </w:rPr>
        <w:t xml:space="preserve">збирательную комиссию </w:t>
      </w:r>
      <w:r w:rsidR="00854CB2">
        <w:rPr>
          <w:b w:val="0"/>
          <w:bCs w:val="0"/>
        </w:rPr>
        <w:t>П</w:t>
      </w:r>
      <w:r w:rsidR="002B5133">
        <w:rPr>
          <w:b w:val="0"/>
          <w:bCs w:val="0"/>
        </w:rPr>
        <w:t>ермского края</w:t>
      </w:r>
      <w:r w:rsidR="00854CB2">
        <w:rPr>
          <w:b w:val="0"/>
          <w:bCs w:val="0"/>
        </w:rPr>
        <w:t xml:space="preserve"> и </w:t>
      </w:r>
      <w:r>
        <w:rPr>
          <w:b w:val="0"/>
          <w:bCs w:val="0"/>
        </w:rPr>
        <w:t xml:space="preserve">участковую избирательную комиссию </w:t>
      </w:r>
      <w:r w:rsidR="002B5133">
        <w:rPr>
          <w:b w:val="0"/>
          <w:bCs w:val="0"/>
        </w:rPr>
        <w:t xml:space="preserve">избирательного участка </w:t>
      </w:r>
      <w:r>
        <w:rPr>
          <w:b w:val="0"/>
          <w:bCs w:val="0"/>
        </w:rPr>
        <w:t>№ 21</w:t>
      </w:r>
      <w:r w:rsidR="00EC1EFD">
        <w:rPr>
          <w:b w:val="0"/>
          <w:bCs w:val="0"/>
        </w:rPr>
        <w:t>05</w:t>
      </w:r>
      <w:r>
        <w:rPr>
          <w:b w:val="0"/>
          <w:bCs w:val="0"/>
        </w:rPr>
        <w:t>.</w:t>
      </w:r>
    </w:p>
    <w:p w:rsidR="00C77DFA" w:rsidRDefault="00C77DFA" w:rsidP="007336EC">
      <w:pPr>
        <w:pStyle w:val="af5"/>
        <w:numPr>
          <w:ilvl w:val="0"/>
          <w:numId w:val="1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2A792D">
        <w:rPr>
          <w:b w:val="0"/>
          <w:bCs w:val="0"/>
        </w:rPr>
        <w:t>Разместить</w:t>
      </w:r>
      <w:proofErr w:type="gramEnd"/>
      <w:r w:rsidRPr="002A792D">
        <w:rPr>
          <w:b w:val="0"/>
          <w:bCs w:val="0"/>
        </w:rPr>
        <w:t xml:space="preserve"> настоящее решение на </w:t>
      </w:r>
      <w:r>
        <w:rPr>
          <w:b w:val="0"/>
          <w:bCs w:val="0"/>
        </w:rPr>
        <w:t xml:space="preserve">сайте </w:t>
      </w:r>
      <w:r w:rsidRPr="002A792D">
        <w:rPr>
          <w:b w:val="0"/>
          <w:bCs w:val="0"/>
        </w:rPr>
        <w:t xml:space="preserve">территориальной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округа</w:t>
      </w:r>
      <w:r w:rsidRPr="002A792D">
        <w:rPr>
          <w:b w:val="0"/>
          <w:bCs w:val="0"/>
        </w:rPr>
        <w:t xml:space="preserve"> </w:t>
      </w:r>
      <w:r>
        <w:rPr>
          <w:b w:val="0"/>
          <w:bCs w:val="0"/>
        </w:rPr>
        <w:t>в сети Интернет.</w:t>
      </w:r>
    </w:p>
    <w:p w:rsidR="00385F5E" w:rsidRPr="00850B9E" w:rsidRDefault="00C77DFA" w:rsidP="007336EC">
      <w:pPr>
        <w:pStyle w:val="af5"/>
        <w:numPr>
          <w:ilvl w:val="0"/>
          <w:numId w:val="1"/>
        </w:numPr>
        <w:tabs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lastRenderedPageBreak/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территориальной</w:t>
      </w:r>
      <w:proofErr w:type="gramEnd"/>
      <w:r w:rsidRPr="00C71D62">
        <w:rPr>
          <w:b w:val="0"/>
          <w:bCs w:val="0"/>
        </w:rPr>
        <w:t xml:space="preserve">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854CB2">
        <w:rPr>
          <w:b w:val="0"/>
          <w:bCs w:val="0"/>
        </w:rPr>
        <w:t>Щербову</w:t>
      </w:r>
      <w:proofErr w:type="spellEnd"/>
      <w:r w:rsidR="00854CB2">
        <w:rPr>
          <w:b w:val="0"/>
          <w:bCs w:val="0"/>
        </w:rPr>
        <w:t xml:space="preserve"> Г. Г. </w:t>
      </w: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2B5133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525A05" w:rsidRDefault="000707FD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911625" w:rsidTr="002B5133">
        <w:trPr>
          <w:trHeight w:val="1100"/>
          <w:jc w:val="center"/>
        </w:trPr>
        <w:tc>
          <w:tcPr>
            <w:tcW w:w="5333" w:type="dxa"/>
            <w:tcMar>
              <w:left w:w="0" w:type="dxa"/>
              <w:right w:w="0" w:type="dxa"/>
            </w:tcMar>
            <w:vAlign w:val="bottom"/>
          </w:tcPr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  <w:vAlign w:val="bottom"/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2B5133">
      <w:pPr>
        <w:pStyle w:val="a7"/>
        <w:ind w:firstLine="0"/>
      </w:pPr>
    </w:p>
    <w:sectPr w:rsidR="00525A05" w:rsidRPr="003012C6" w:rsidSect="002742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28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BE1" w:rsidRDefault="00822BE1">
      <w:r>
        <w:separator/>
      </w:r>
    </w:p>
  </w:endnote>
  <w:endnote w:type="continuationSeparator" w:id="0">
    <w:p w:rsidR="00822BE1" w:rsidRDefault="00822B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E3BB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BE1" w:rsidRDefault="00822BE1">
      <w:r>
        <w:separator/>
      </w:r>
    </w:p>
  </w:footnote>
  <w:footnote w:type="continuationSeparator" w:id="0">
    <w:p w:rsidR="00822BE1" w:rsidRDefault="00822B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E3BB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EE3BB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E6344A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71010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07FD"/>
    <w:rsid w:val="00072433"/>
    <w:rsid w:val="000749F7"/>
    <w:rsid w:val="00080221"/>
    <w:rsid w:val="00085DCE"/>
    <w:rsid w:val="000B192A"/>
    <w:rsid w:val="000B1D95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B4217"/>
    <w:rsid w:val="001C6254"/>
    <w:rsid w:val="001C7927"/>
    <w:rsid w:val="001F626F"/>
    <w:rsid w:val="00203A27"/>
    <w:rsid w:val="00205244"/>
    <w:rsid w:val="002054A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7422A"/>
    <w:rsid w:val="0029672B"/>
    <w:rsid w:val="002B0AEF"/>
    <w:rsid w:val="002B5133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607BC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16FC2"/>
    <w:rsid w:val="00432991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C311E"/>
    <w:rsid w:val="004D135E"/>
    <w:rsid w:val="004E0428"/>
    <w:rsid w:val="004E1A1D"/>
    <w:rsid w:val="004E238C"/>
    <w:rsid w:val="004E6AC6"/>
    <w:rsid w:val="004F3D2F"/>
    <w:rsid w:val="005122C4"/>
    <w:rsid w:val="00512D15"/>
    <w:rsid w:val="00517CA7"/>
    <w:rsid w:val="00520DA1"/>
    <w:rsid w:val="00525A05"/>
    <w:rsid w:val="005378A7"/>
    <w:rsid w:val="00544CB7"/>
    <w:rsid w:val="005522B1"/>
    <w:rsid w:val="00586421"/>
    <w:rsid w:val="0058674F"/>
    <w:rsid w:val="005B220B"/>
    <w:rsid w:val="005B7BA5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67105"/>
    <w:rsid w:val="0067592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336EC"/>
    <w:rsid w:val="00743020"/>
    <w:rsid w:val="00750AB1"/>
    <w:rsid w:val="007513E1"/>
    <w:rsid w:val="00753285"/>
    <w:rsid w:val="00756AB6"/>
    <w:rsid w:val="00761140"/>
    <w:rsid w:val="00766932"/>
    <w:rsid w:val="00767633"/>
    <w:rsid w:val="00785DD8"/>
    <w:rsid w:val="007A7DDF"/>
    <w:rsid w:val="007B6543"/>
    <w:rsid w:val="007C1458"/>
    <w:rsid w:val="007C2C0E"/>
    <w:rsid w:val="007C4BAF"/>
    <w:rsid w:val="007E3E5F"/>
    <w:rsid w:val="007E6456"/>
    <w:rsid w:val="00813760"/>
    <w:rsid w:val="0082279A"/>
    <w:rsid w:val="00822BE1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D0706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D5A7B"/>
    <w:rsid w:val="00A03E54"/>
    <w:rsid w:val="00A13D96"/>
    <w:rsid w:val="00A17511"/>
    <w:rsid w:val="00A2072C"/>
    <w:rsid w:val="00A23614"/>
    <w:rsid w:val="00A23B0E"/>
    <w:rsid w:val="00A3218C"/>
    <w:rsid w:val="00A354F7"/>
    <w:rsid w:val="00A45148"/>
    <w:rsid w:val="00A477AD"/>
    <w:rsid w:val="00A55048"/>
    <w:rsid w:val="00A57386"/>
    <w:rsid w:val="00A62376"/>
    <w:rsid w:val="00A67D26"/>
    <w:rsid w:val="00A70997"/>
    <w:rsid w:val="00A777DB"/>
    <w:rsid w:val="00A964D6"/>
    <w:rsid w:val="00AA7903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55780"/>
    <w:rsid w:val="00C72110"/>
    <w:rsid w:val="00C77DFA"/>
    <w:rsid w:val="00C91D47"/>
    <w:rsid w:val="00C95C36"/>
    <w:rsid w:val="00CB3840"/>
    <w:rsid w:val="00CC2B8D"/>
    <w:rsid w:val="00CC46BF"/>
    <w:rsid w:val="00CD1FEB"/>
    <w:rsid w:val="00CD2FDB"/>
    <w:rsid w:val="00D050C6"/>
    <w:rsid w:val="00D10C48"/>
    <w:rsid w:val="00D125D0"/>
    <w:rsid w:val="00D313CF"/>
    <w:rsid w:val="00D41CF5"/>
    <w:rsid w:val="00D53A76"/>
    <w:rsid w:val="00D670BC"/>
    <w:rsid w:val="00D715AA"/>
    <w:rsid w:val="00D8151C"/>
    <w:rsid w:val="00D81BB7"/>
    <w:rsid w:val="00D971F5"/>
    <w:rsid w:val="00DD3C54"/>
    <w:rsid w:val="00DD64E0"/>
    <w:rsid w:val="00DE48F3"/>
    <w:rsid w:val="00DE4F23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6344A"/>
    <w:rsid w:val="00E644B7"/>
    <w:rsid w:val="00E71EEE"/>
    <w:rsid w:val="00E73D36"/>
    <w:rsid w:val="00E843B9"/>
    <w:rsid w:val="00E94B15"/>
    <w:rsid w:val="00EA35EA"/>
    <w:rsid w:val="00EC1EFD"/>
    <w:rsid w:val="00EC6308"/>
    <w:rsid w:val="00ED39CF"/>
    <w:rsid w:val="00EE3BB8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13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2026-04-06T11:00:00Z</cp:lastPrinted>
  <dcterms:created xsi:type="dcterms:W3CDTF">2026-05-28T06:25:00Z</dcterms:created>
  <dcterms:modified xsi:type="dcterms:W3CDTF">2026-05-28T06:33:00Z</dcterms:modified>
</cp:coreProperties>
</file>