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7B20D2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03.35pt;height:58.2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B4BAE" w:rsidRPr="00A354F7" w:rsidRDefault="00CB4BAE" w:rsidP="00CB4BAE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 w:rsidRPr="00A4649A">
                    <w:rPr>
                      <w:b/>
                      <w:sz w:val="24"/>
                      <w:szCs w:val="24"/>
                    </w:rPr>
                    <w:t xml:space="preserve">О плане работы территориальной избирательной комиссии </w:t>
                  </w:r>
                  <w:r>
                    <w:rPr>
                      <w:b/>
                      <w:sz w:val="24"/>
                      <w:szCs w:val="24"/>
                    </w:rPr>
                    <w:t xml:space="preserve">Нытвенского муниципального округа на </w:t>
                  </w:r>
                  <w:r w:rsidR="00C44A4D">
                    <w:rPr>
                      <w:b/>
                      <w:sz w:val="24"/>
                      <w:szCs w:val="24"/>
                    </w:rPr>
                    <w:t>июнь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A4649A">
                    <w:rPr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b/>
                      <w:sz w:val="24"/>
                      <w:szCs w:val="24"/>
                    </w:rPr>
                    <w:t>6</w:t>
                  </w:r>
                  <w:r w:rsidRPr="00A4649A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  <w:p w:rsidR="00C77DFA" w:rsidRPr="00CB4BAE" w:rsidRDefault="00C77DFA" w:rsidP="00CB4BAE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D39C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C44A4D">
                    <w:rPr>
                      <w:sz w:val="24"/>
                      <w:szCs w:val="24"/>
                    </w:rPr>
                    <w:t>8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4A7A53">
                    <w:rPr>
                      <w:sz w:val="24"/>
                      <w:szCs w:val="24"/>
                    </w:rPr>
                    <w:t>0</w:t>
                  </w:r>
                  <w:r w:rsidR="00C44A4D">
                    <w:rPr>
                      <w:sz w:val="24"/>
                      <w:szCs w:val="24"/>
                    </w:rPr>
                    <w:t>5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4A7A53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2054A4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2054A4">
                    <w:rPr>
                      <w:sz w:val="24"/>
                      <w:szCs w:val="24"/>
                    </w:rPr>
                    <w:t>7</w:t>
                  </w:r>
                  <w:r w:rsidR="00C44A4D">
                    <w:rPr>
                      <w:sz w:val="24"/>
                      <w:szCs w:val="24"/>
                    </w:rPr>
                    <w:t>7</w:t>
                  </w:r>
                  <w:r w:rsidR="00C77DFA" w:rsidRPr="002054A4">
                    <w:rPr>
                      <w:sz w:val="24"/>
                      <w:szCs w:val="24"/>
                    </w:rPr>
                    <w:t>/</w:t>
                  </w:r>
                  <w:r w:rsidR="002054A4" w:rsidRPr="002054A4">
                    <w:rPr>
                      <w:sz w:val="24"/>
                      <w:szCs w:val="24"/>
                    </w:rPr>
                    <w:t>0</w:t>
                  </w:r>
                  <w:r w:rsidR="00C44A4D">
                    <w:rPr>
                      <w:sz w:val="24"/>
                      <w:szCs w:val="24"/>
                    </w:rPr>
                    <w:t>2</w:t>
                  </w:r>
                  <w:r w:rsidR="00C77DFA" w:rsidRPr="002054A4">
                    <w:rPr>
                      <w:sz w:val="24"/>
                      <w:szCs w:val="24"/>
                    </w:rPr>
                    <w:t>-</w:t>
                  </w:r>
                  <w:r w:rsidR="00A13D96" w:rsidRPr="002054A4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CB4BAE" w:rsidRDefault="00CB4BAE" w:rsidP="001D2546">
      <w:pPr>
        <w:pStyle w:val="a7"/>
        <w:spacing w:line="360" w:lineRule="auto"/>
        <w:ind w:firstLine="709"/>
      </w:pPr>
      <w:r>
        <w:t xml:space="preserve">В соответствии со статьями 11,12 Закона Пермского края </w:t>
      </w:r>
      <w:r>
        <w:br/>
        <w:t>от 20.02.2007г. № 4-ПК «О территориальных избирательных комиссиях Пермского края»,</w:t>
      </w:r>
    </w:p>
    <w:p w:rsidR="00190EF1" w:rsidRDefault="00190EF1" w:rsidP="001D2546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190EF1" w:rsidRDefault="00190EF1" w:rsidP="001D2546">
      <w:pPr>
        <w:tabs>
          <w:tab w:val="left" w:pos="709"/>
          <w:tab w:val="left" w:pos="1134"/>
        </w:tabs>
        <w:suppressAutoHyphens/>
        <w:spacing w:line="360" w:lineRule="auto"/>
        <w:ind w:right="-5" w:firstLine="709"/>
        <w:jc w:val="center"/>
        <w:rPr>
          <w:szCs w:val="28"/>
        </w:rPr>
      </w:pPr>
    </w:p>
    <w:p w:rsidR="00CB4BAE" w:rsidRDefault="00CB4BAE" w:rsidP="001D2546">
      <w:pPr>
        <w:pStyle w:val="a7"/>
        <w:numPr>
          <w:ilvl w:val="0"/>
          <w:numId w:val="1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r>
        <w:t xml:space="preserve">Утвердить план работы территориальной избирательной комиссии Нытвенского муниципального округа на </w:t>
      </w:r>
      <w:r w:rsidR="00C44A4D">
        <w:t>июнь</w:t>
      </w:r>
      <w:r>
        <w:t xml:space="preserve"> 2026 года (прилагается).</w:t>
      </w:r>
    </w:p>
    <w:p w:rsidR="00CB4BAE" w:rsidRDefault="00CB4BAE" w:rsidP="001D2546">
      <w:pPr>
        <w:pStyle w:val="a7"/>
        <w:numPr>
          <w:ilvl w:val="0"/>
          <w:numId w:val="1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385F5E" w:rsidRPr="00850B9E" w:rsidRDefault="00C77DFA" w:rsidP="001D2546">
      <w:pPr>
        <w:pStyle w:val="af5"/>
        <w:numPr>
          <w:ilvl w:val="0"/>
          <w:numId w:val="1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территориальной</w:t>
      </w:r>
      <w:proofErr w:type="gramEnd"/>
      <w:r w:rsidRPr="00C71D62">
        <w:rPr>
          <w:b w:val="0"/>
          <w:bCs w:val="0"/>
        </w:rPr>
        <w:t xml:space="preserve">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854CB2">
        <w:rPr>
          <w:b w:val="0"/>
          <w:bCs w:val="0"/>
        </w:rPr>
        <w:t>Щербову</w:t>
      </w:r>
      <w:proofErr w:type="spellEnd"/>
      <w:r w:rsidR="00854CB2">
        <w:rPr>
          <w:b w:val="0"/>
          <w:bCs w:val="0"/>
        </w:rPr>
        <w:t xml:space="preserve"> Г. Г. </w:t>
      </w:r>
    </w:p>
    <w:p w:rsidR="00850B9E" w:rsidRDefault="00850B9E" w:rsidP="001D2546">
      <w:pPr>
        <w:pStyle w:val="af5"/>
        <w:spacing w:line="360" w:lineRule="auto"/>
        <w:ind w:left="360" w:right="0"/>
        <w:jc w:val="both"/>
      </w:pPr>
    </w:p>
    <w:p w:rsidR="00EC6308" w:rsidRDefault="00EC6308" w:rsidP="00850B9E">
      <w:pPr>
        <w:pStyle w:val="af5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525A05" w:rsidRDefault="005D3D16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91162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EC6308" w:rsidRDefault="00EC6308" w:rsidP="009D5A7B">
            <w:pPr>
              <w:pStyle w:val="a7"/>
              <w:spacing w:before="240"/>
              <w:ind w:firstLine="0"/>
            </w:pPr>
          </w:p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9D5A7B">
      <w:pPr>
        <w:pStyle w:val="a7"/>
        <w:ind w:firstLine="0"/>
      </w:pPr>
    </w:p>
    <w:sectPr w:rsidR="00525A05" w:rsidRPr="003012C6" w:rsidSect="0008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3DA" w:rsidRDefault="00A723DA">
      <w:r>
        <w:separator/>
      </w:r>
    </w:p>
  </w:endnote>
  <w:endnote w:type="continuationSeparator" w:id="0">
    <w:p w:rsidR="00A723DA" w:rsidRDefault="00A72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B20D2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3DA" w:rsidRDefault="00A723DA">
      <w:r>
        <w:separator/>
      </w:r>
    </w:p>
  </w:footnote>
  <w:footnote w:type="continuationSeparator" w:id="0">
    <w:p w:rsidR="00A723DA" w:rsidRDefault="00A723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B20D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7B20D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D5A7B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71010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49F7"/>
    <w:rsid w:val="00080221"/>
    <w:rsid w:val="00085DCE"/>
    <w:rsid w:val="000B192A"/>
    <w:rsid w:val="000B1C08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C6254"/>
    <w:rsid w:val="001C7927"/>
    <w:rsid w:val="001D2546"/>
    <w:rsid w:val="001F626F"/>
    <w:rsid w:val="00203A27"/>
    <w:rsid w:val="00205244"/>
    <w:rsid w:val="002054A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94AE2"/>
    <w:rsid w:val="0029672B"/>
    <w:rsid w:val="002B0AEF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607BC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32991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D135E"/>
    <w:rsid w:val="004E0428"/>
    <w:rsid w:val="004E1A1D"/>
    <w:rsid w:val="004E238C"/>
    <w:rsid w:val="004F3D2F"/>
    <w:rsid w:val="005122C4"/>
    <w:rsid w:val="00512D15"/>
    <w:rsid w:val="00517CA7"/>
    <w:rsid w:val="00520DA1"/>
    <w:rsid w:val="00525A05"/>
    <w:rsid w:val="005378A7"/>
    <w:rsid w:val="00544CB7"/>
    <w:rsid w:val="005522B1"/>
    <w:rsid w:val="00586421"/>
    <w:rsid w:val="0058674F"/>
    <w:rsid w:val="005B220B"/>
    <w:rsid w:val="005B7BA5"/>
    <w:rsid w:val="005D3D16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67105"/>
    <w:rsid w:val="0067592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43008"/>
    <w:rsid w:val="00743020"/>
    <w:rsid w:val="00750AB1"/>
    <w:rsid w:val="007513E1"/>
    <w:rsid w:val="00753285"/>
    <w:rsid w:val="00756AB6"/>
    <w:rsid w:val="00761140"/>
    <w:rsid w:val="00766932"/>
    <w:rsid w:val="00767633"/>
    <w:rsid w:val="007A7DDF"/>
    <w:rsid w:val="007B20D2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B7C6B"/>
    <w:rsid w:val="008D0706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D5A7B"/>
    <w:rsid w:val="00A024D9"/>
    <w:rsid w:val="00A03E54"/>
    <w:rsid w:val="00A13D96"/>
    <w:rsid w:val="00A17511"/>
    <w:rsid w:val="00A2072C"/>
    <w:rsid w:val="00A23614"/>
    <w:rsid w:val="00A354F7"/>
    <w:rsid w:val="00A45148"/>
    <w:rsid w:val="00A477AD"/>
    <w:rsid w:val="00A55048"/>
    <w:rsid w:val="00A57386"/>
    <w:rsid w:val="00A62376"/>
    <w:rsid w:val="00A67D26"/>
    <w:rsid w:val="00A70997"/>
    <w:rsid w:val="00A723DA"/>
    <w:rsid w:val="00A777DB"/>
    <w:rsid w:val="00A93403"/>
    <w:rsid w:val="00A964D6"/>
    <w:rsid w:val="00AA7903"/>
    <w:rsid w:val="00AD07AE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5230B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44A4D"/>
    <w:rsid w:val="00C55780"/>
    <w:rsid w:val="00C72110"/>
    <w:rsid w:val="00C77DFA"/>
    <w:rsid w:val="00C91D47"/>
    <w:rsid w:val="00C95C36"/>
    <w:rsid w:val="00CB3840"/>
    <w:rsid w:val="00CB4BAE"/>
    <w:rsid w:val="00CC2B8D"/>
    <w:rsid w:val="00CC46BF"/>
    <w:rsid w:val="00CD1FEB"/>
    <w:rsid w:val="00CD2FDB"/>
    <w:rsid w:val="00D050C6"/>
    <w:rsid w:val="00D10C48"/>
    <w:rsid w:val="00D125D0"/>
    <w:rsid w:val="00D313CF"/>
    <w:rsid w:val="00D41CF5"/>
    <w:rsid w:val="00D53A76"/>
    <w:rsid w:val="00D670BC"/>
    <w:rsid w:val="00D715AA"/>
    <w:rsid w:val="00D8151C"/>
    <w:rsid w:val="00D81BB7"/>
    <w:rsid w:val="00D971F5"/>
    <w:rsid w:val="00DD3C54"/>
    <w:rsid w:val="00DD64E0"/>
    <w:rsid w:val="00DE48F3"/>
    <w:rsid w:val="00DE4F23"/>
    <w:rsid w:val="00DE50CB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644B7"/>
    <w:rsid w:val="00E67C87"/>
    <w:rsid w:val="00E71EEE"/>
    <w:rsid w:val="00E73D36"/>
    <w:rsid w:val="00E843B9"/>
    <w:rsid w:val="00E94B15"/>
    <w:rsid w:val="00EA35EA"/>
    <w:rsid w:val="00EC6308"/>
    <w:rsid w:val="00ED39CF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2026-04-29T11:19:00Z</cp:lastPrinted>
  <dcterms:created xsi:type="dcterms:W3CDTF">2026-05-27T10:59:00Z</dcterms:created>
  <dcterms:modified xsi:type="dcterms:W3CDTF">2026-05-27T10:59:00Z</dcterms:modified>
</cp:coreProperties>
</file>