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A3218C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6.55pt;width:207.7pt;height:75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77DFA" w:rsidRPr="00854CB2" w:rsidRDefault="00EC6308" w:rsidP="00854CB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досрочном прекращении полномочий члена </w:t>
                  </w:r>
                  <w:r w:rsidR="0027422A">
                    <w:rPr>
                      <w:b/>
                      <w:sz w:val="24"/>
                      <w:szCs w:val="24"/>
                    </w:rPr>
                    <w:t>участковой избирательной комиссии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27422A" w:rsidRPr="00854CB2">
                    <w:rPr>
                      <w:b/>
                      <w:sz w:val="24"/>
                      <w:szCs w:val="24"/>
                    </w:rPr>
                    <w:t>с правом решающего голоса</w:t>
                  </w:r>
                  <w:r w:rsidR="0027422A">
                    <w:rPr>
                      <w:b/>
                      <w:sz w:val="24"/>
                      <w:szCs w:val="24"/>
                    </w:rPr>
                    <w:t xml:space="preserve"> избирательного участка</w:t>
                  </w:r>
                  <w:r w:rsidR="0027422A" w:rsidRPr="00854CB2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№ 21</w:t>
                  </w:r>
                  <w:r w:rsidR="007A7DDF">
                    <w:rPr>
                      <w:b/>
                      <w:sz w:val="24"/>
                      <w:szCs w:val="24"/>
                    </w:rPr>
                    <w:t>2</w:t>
                  </w:r>
                  <w:r w:rsidR="00ED39CF">
                    <w:rPr>
                      <w:b/>
                      <w:sz w:val="24"/>
                      <w:szCs w:val="24"/>
                    </w:rPr>
                    <w:t>4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ED39C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29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4A7A53">
                    <w:rPr>
                      <w:sz w:val="24"/>
                      <w:szCs w:val="24"/>
                    </w:rPr>
                    <w:t>0</w:t>
                  </w:r>
                  <w:r w:rsidR="007A7DDF">
                    <w:rPr>
                      <w:sz w:val="24"/>
                      <w:szCs w:val="24"/>
                    </w:rPr>
                    <w:t>4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 w:rsidR="004A7A53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2054A4" w:rsidRDefault="00EC630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2054A4">
                    <w:rPr>
                      <w:sz w:val="24"/>
                      <w:szCs w:val="24"/>
                    </w:rPr>
                    <w:t>7</w:t>
                  </w:r>
                  <w:r w:rsidR="00ED39CF">
                    <w:rPr>
                      <w:sz w:val="24"/>
                      <w:szCs w:val="24"/>
                    </w:rPr>
                    <w:t>6</w:t>
                  </w:r>
                  <w:r w:rsidR="00C77DFA" w:rsidRPr="002054A4">
                    <w:rPr>
                      <w:sz w:val="24"/>
                      <w:szCs w:val="24"/>
                    </w:rPr>
                    <w:t>/</w:t>
                  </w:r>
                  <w:r w:rsidR="002054A4" w:rsidRPr="002054A4">
                    <w:rPr>
                      <w:sz w:val="24"/>
                      <w:szCs w:val="24"/>
                    </w:rPr>
                    <w:t>0</w:t>
                  </w:r>
                  <w:r w:rsidR="00ED39CF">
                    <w:rPr>
                      <w:sz w:val="24"/>
                      <w:szCs w:val="24"/>
                    </w:rPr>
                    <w:t>2</w:t>
                  </w:r>
                  <w:r w:rsidR="00C77DFA" w:rsidRPr="002054A4">
                    <w:rPr>
                      <w:sz w:val="24"/>
                      <w:szCs w:val="24"/>
                    </w:rPr>
                    <w:t>-</w:t>
                  </w:r>
                  <w:r w:rsidR="00A13D96" w:rsidRPr="002054A4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7336EC" w:rsidRDefault="007336EC" w:rsidP="007336EC">
      <w:pPr>
        <w:pStyle w:val="af5"/>
        <w:spacing w:line="360" w:lineRule="auto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7336EC" w:rsidRDefault="007336EC" w:rsidP="007336EC">
      <w:pPr>
        <w:pStyle w:val="af5"/>
        <w:spacing w:line="360" w:lineRule="auto"/>
        <w:ind w:left="0" w:right="0" w:firstLine="709"/>
        <w:jc w:val="both"/>
        <w:rPr>
          <w:b w:val="0"/>
          <w:bCs w:val="0"/>
        </w:rPr>
      </w:pPr>
    </w:p>
    <w:p w:rsidR="00190EF1" w:rsidRDefault="00190EF1" w:rsidP="007336EC">
      <w:pPr>
        <w:pStyle w:val="af5"/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На основании письменного заявления члена участковой избирательной комиссии </w:t>
      </w:r>
      <w:r w:rsidR="002B5133">
        <w:rPr>
          <w:b w:val="0"/>
          <w:bCs w:val="0"/>
        </w:rPr>
        <w:t xml:space="preserve">с правом решающего голоса избирательного участка </w:t>
      </w:r>
      <w:r>
        <w:rPr>
          <w:b w:val="0"/>
          <w:bCs w:val="0"/>
        </w:rPr>
        <w:t xml:space="preserve">№ </w:t>
      </w:r>
      <w:r w:rsidR="007A7DDF">
        <w:rPr>
          <w:b w:val="0"/>
          <w:bCs w:val="0"/>
        </w:rPr>
        <w:t>2</w:t>
      </w:r>
      <w:r>
        <w:rPr>
          <w:b w:val="0"/>
          <w:bCs w:val="0"/>
        </w:rPr>
        <w:t>1</w:t>
      </w:r>
      <w:r w:rsidR="007A7DDF">
        <w:rPr>
          <w:b w:val="0"/>
          <w:bCs w:val="0"/>
        </w:rPr>
        <w:t>2</w:t>
      </w:r>
      <w:r w:rsidR="00ED39CF">
        <w:rPr>
          <w:b w:val="0"/>
          <w:bCs w:val="0"/>
        </w:rPr>
        <w:t>4</w:t>
      </w:r>
      <w:r>
        <w:rPr>
          <w:b w:val="0"/>
          <w:bCs w:val="0"/>
        </w:rPr>
        <w:t xml:space="preserve"> </w:t>
      </w:r>
      <w:r w:rsidR="002B5133">
        <w:rPr>
          <w:b w:val="0"/>
          <w:bCs w:val="0"/>
        </w:rPr>
        <w:br/>
      </w:r>
      <w:r w:rsidR="00ED39CF">
        <w:rPr>
          <w:b w:val="0"/>
          <w:bCs w:val="0"/>
        </w:rPr>
        <w:t>Непсо Елены Игоревны</w:t>
      </w:r>
      <w:r>
        <w:rPr>
          <w:b w:val="0"/>
          <w:bCs w:val="0"/>
        </w:rPr>
        <w:t>, рук</w:t>
      </w:r>
      <w:r w:rsidR="002B0AEF">
        <w:rPr>
          <w:b w:val="0"/>
          <w:bCs w:val="0"/>
        </w:rPr>
        <w:t>о</w:t>
      </w:r>
      <w:r>
        <w:rPr>
          <w:b w:val="0"/>
          <w:bCs w:val="0"/>
        </w:rPr>
        <w:t>водствуясь подпунктом «а» пункта 6 статьи 29 Федерального  Закона от 12.06.2002 года № 67 ФЗ «Об основных гарантиях избирательных прав и права на участие в референдуме граждан Российской Федерации»,</w:t>
      </w:r>
    </w:p>
    <w:p w:rsidR="00190EF1" w:rsidRDefault="00190EF1" w:rsidP="007336EC">
      <w:pPr>
        <w:suppressAutoHyphens/>
        <w:spacing w:line="360" w:lineRule="auto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190EF1" w:rsidRPr="002054A4" w:rsidRDefault="004A7A53" w:rsidP="007336EC">
      <w:pPr>
        <w:pStyle w:val="af5"/>
        <w:numPr>
          <w:ilvl w:val="0"/>
          <w:numId w:val="2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Досрочн</w:t>
      </w:r>
      <w:r w:rsidR="00190EF1">
        <w:rPr>
          <w:b w:val="0"/>
          <w:bCs w:val="0"/>
        </w:rPr>
        <w:t xml:space="preserve">о прекратить полномочия члена участковой избирательной комиссии </w:t>
      </w:r>
      <w:r w:rsidR="002B5133">
        <w:rPr>
          <w:b w:val="0"/>
          <w:bCs w:val="0"/>
        </w:rPr>
        <w:t xml:space="preserve">с правом решающего голоса избирательного участка </w:t>
      </w:r>
      <w:r w:rsidR="00190EF1">
        <w:rPr>
          <w:b w:val="0"/>
          <w:bCs w:val="0"/>
        </w:rPr>
        <w:t>№ 21</w:t>
      </w:r>
      <w:r w:rsidR="007A7DDF">
        <w:rPr>
          <w:b w:val="0"/>
          <w:bCs w:val="0"/>
        </w:rPr>
        <w:t>2</w:t>
      </w:r>
      <w:r w:rsidR="00ED39CF">
        <w:rPr>
          <w:b w:val="0"/>
          <w:bCs w:val="0"/>
        </w:rPr>
        <w:t>4</w:t>
      </w:r>
      <w:r w:rsidR="00E73D36">
        <w:rPr>
          <w:b w:val="0"/>
          <w:bCs w:val="0"/>
        </w:rPr>
        <w:t xml:space="preserve"> </w:t>
      </w:r>
      <w:r w:rsidR="002B5133">
        <w:rPr>
          <w:b w:val="0"/>
          <w:bCs w:val="0"/>
        </w:rPr>
        <w:br/>
      </w:r>
      <w:r w:rsidR="00ED39CF">
        <w:rPr>
          <w:b w:val="0"/>
          <w:bCs w:val="0"/>
        </w:rPr>
        <w:t>Непсо Елены Игоревны</w:t>
      </w:r>
      <w:r w:rsidR="00190EF1">
        <w:rPr>
          <w:b w:val="0"/>
          <w:bCs w:val="0"/>
        </w:rPr>
        <w:t>, предложенн</w:t>
      </w:r>
      <w:r w:rsidR="00A62376">
        <w:rPr>
          <w:b w:val="0"/>
          <w:bCs w:val="0"/>
        </w:rPr>
        <w:t>о</w:t>
      </w:r>
      <w:r w:rsidR="007A7DDF">
        <w:rPr>
          <w:b w:val="0"/>
          <w:bCs w:val="0"/>
        </w:rPr>
        <w:t>й</w:t>
      </w:r>
      <w:r w:rsidR="00190EF1">
        <w:rPr>
          <w:b w:val="0"/>
          <w:bCs w:val="0"/>
        </w:rPr>
        <w:t xml:space="preserve"> для назначения в состав </w:t>
      </w:r>
      <w:r w:rsidR="002B0AEF" w:rsidRPr="002B0AEF">
        <w:rPr>
          <w:b w:val="0"/>
          <w:bCs w:val="0"/>
        </w:rPr>
        <w:t>Пермск</w:t>
      </w:r>
      <w:r w:rsidR="002B0AEF">
        <w:rPr>
          <w:b w:val="0"/>
          <w:bCs w:val="0"/>
        </w:rPr>
        <w:t>ой</w:t>
      </w:r>
      <w:r w:rsidR="002B0AEF" w:rsidRPr="002B0AEF">
        <w:rPr>
          <w:b w:val="0"/>
          <w:bCs w:val="0"/>
        </w:rPr>
        <w:t xml:space="preserve"> краев</w:t>
      </w:r>
      <w:r w:rsidR="002B0AEF">
        <w:rPr>
          <w:b w:val="0"/>
          <w:bCs w:val="0"/>
        </w:rPr>
        <w:t>ой</w:t>
      </w:r>
      <w:r w:rsidR="002B0AEF" w:rsidRPr="002B0AEF">
        <w:rPr>
          <w:b w:val="0"/>
          <w:bCs w:val="0"/>
        </w:rPr>
        <w:t xml:space="preserve"> организаци</w:t>
      </w:r>
      <w:r w:rsidR="002B0AEF">
        <w:rPr>
          <w:b w:val="0"/>
          <w:bCs w:val="0"/>
        </w:rPr>
        <w:t>ей</w:t>
      </w:r>
      <w:r w:rsidR="002B0AEF" w:rsidRPr="002B0AEF">
        <w:rPr>
          <w:b w:val="0"/>
          <w:bCs w:val="0"/>
        </w:rPr>
        <w:t xml:space="preserve"> Профессионального союза работников народного образования и науки Российской Федерации</w:t>
      </w:r>
      <w:r w:rsidR="00854CB2" w:rsidRPr="002054A4">
        <w:rPr>
          <w:b w:val="0"/>
          <w:bCs w:val="0"/>
        </w:rPr>
        <w:t>.</w:t>
      </w:r>
    </w:p>
    <w:p w:rsidR="00190EF1" w:rsidRDefault="00190EF1" w:rsidP="007336EC">
      <w:pPr>
        <w:pStyle w:val="af5"/>
        <w:numPr>
          <w:ilvl w:val="0"/>
          <w:numId w:val="2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Для замещения вакантного места использовать резерв состава участковых избирательных комиссий Нытвенского </w:t>
      </w:r>
      <w:r w:rsidR="00854CB2">
        <w:rPr>
          <w:b w:val="0"/>
          <w:bCs w:val="0"/>
        </w:rPr>
        <w:t>муниципального</w:t>
      </w:r>
      <w:r>
        <w:rPr>
          <w:b w:val="0"/>
          <w:bCs w:val="0"/>
        </w:rPr>
        <w:t xml:space="preserve"> округа.</w:t>
      </w:r>
    </w:p>
    <w:p w:rsidR="00190EF1" w:rsidRDefault="00190EF1" w:rsidP="007336EC">
      <w:pPr>
        <w:pStyle w:val="af5"/>
        <w:numPr>
          <w:ilvl w:val="0"/>
          <w:numId w:val="2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Копию настоящего решения направить в </w:t>
      </w:r>
      <w:r w:rsidR="00854CB2">
        <w:rPr>
          <w:b w:val="0"/>
          <w:bCs w:val="0"/>
        </w:rPr>
        <w:t>И</w:t>
      </w:r>
      <w:r w:rsidR="002B5133">
        <w:rPr>
          <w:b w:val="0"/>
          <w:bCs w:val="0"/>
        </w:rPr>
        <w:t xml:space="preserve">збирательную комиссию </w:t>
      </w:r>
      <w:r w:rsidR="00854CB2">
        <w:rPr>
          <w:b w:val="0"/>
          <w:bCs w:val="0"/>
        </w:rPr>
        <w:t>П</w:t>
      </w:r>
      <w:r w:rsidR="002B5133">
        <w:rPr>
          <w:b w:val="0"/>
          <w:bCs w:val="0"/>
        </w:rPr>
        <w:t>ермского края</w:t>
      </w:r>
      <w:r w:rsidR="00854CB2">
        <w:rPr>
          <w:b w:val="0"/>
          <w:bCs w:val="0"/>
        </w:rPr>
        <w:t xml:space="preserve"> и </w:t>
      </w:r>
      <w:r>
        <w:rPr>
          <w:b w:val="0"/>
          <w:bCs w:val="0"/>
        </w:rPr>
        <w:t xml:space="preserve">участковую избирательную комиссию </w:t>
      </w:r>
      <w:r w:rsidR="002B5133">
        <w:rPr>
          <w:b w:val="0"/>
          <w:bCs w:val="0"/>
        </w:rPr>
        <w:t xml:space="preserve">избирательного участка </w:t>
      </w:r>
      <w:r>
        <w:rPr>
          <w:b w:val="0"/>
          <w:bCs w:val="0"/>
        </w:rPr>
        <w:t>№ 21</w:t>
      </w:r>
      <w:r w:rsidR="007A7DDF">
        <w:rPr>
          <w:b w:val="0"/>
          <w:bCs w:val="0"/>
        </w:rPr>
        <w:t>2</w:t>
      </w:r>
      <w:r w:rsidR="002B0AEF">
        <w:rPr>
          <w:b w:val="0"/>
          <w:bCs w:val="0"/>
        </w:rPr>
        <w:t>4</w:t>
      </w:r>
      <w:r>
        <w:rPr>
          <w:b w:val="0"/>
          <w:bCs w:val="0"/>
        </w:rPr>
        <w:t>.</w:t>
      </w:r>
    </w:p>
    <w:p w:rsidR="00C77DFA" w:rsidRDefault="00C77DFA" w:rsidP="007336EC">
      <w:pPr>
        <w:pStyle w:val="af5"/>
        <w:numPr>
          <w:ilvl w:val="0"/>
          <w:numId w:val="1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 w:rsidRPr="002A792D">
        <w:rPr>
          <w:b w:val="0"/>
          <w:bCs w:val="0"/>
        </w:rPr>
        <w:t xml:space="preserve">Разместить настоящее решение на </w:t>
      </w:r>
      <w:r>
        <w:rPr>
          <w:b w:val="0"/>
          <w:bCs w:val="0"/>
        </w:rPr>
        <w:t xml:space="preserve">сайте </w:t>
      </w:r>
      <w:r w:rsidRPr="002A792D">
        <w:rPr>
          <w:b w:val="0"/>
          <w:bCs w:val="0"/>
        </w:rPr>
        <w:t xml:space="preserve">территориальной избирательной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округа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в сети Интернет.</w:t>
      </w:r>
    </w:p>
    <w:p w:rsidR="00385F5E" w:rsidRPr="00850B9E" w:rsidRDefault="00C77DFA" w:rsidP="007336EC">
      <w:pPr>
        <w:pStyle w:val="af5"/>
        <w:numPr>
          <w:ilvl w:val="0"/>
          <w:numId w:val="1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lastRenderedPageBreak/>
        <w:t xml:space="preserve">Контроль исполнения решения возложить на секретаря территориальной избирательной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 w:rsidR="00854CB2">
        <w:rPr>
          <w:b w:val="0"/>
          <w:bCs w:val="0"/>
        </w:rPr>
        <w:t xml:space="preserve">Щербову Г. Г. </w:t>
      </w: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525A05" w:rsidTr="002B5133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9D5A7B" w:rsidRDefault="009D5A7B">
            <w:pPr>
              <w:pStyle w:val="a7"/>
              <w:ind w:firstLine="0"/>
            </w:pPr>
          </w:p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50B9E" w:rsidRDefault="00850B9E">
            <w:pPr>
              <w:pStyle w:val="a7"/>
              <w:ind w:firstLine="0"/>
              <w:jc w:val="right"/>
            </w:pPr>
          </w:p>
          <w:p w:rsidR="00525A05" w:rsidRDefault="000707FD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911625" w:rsidTr="002B5133">
        <w:trPr>
          <w:trHeight w:val="1100"/>
          <w:jc w:val="center"/>
        </w:trPr>
        <w:tc>
          <w:tcPr>
            <w:tcW w:w="5333" w:type="dxa"/>
            <w:tcMar>
              <w:left w:w="0" w:type="dxa"/>
              <w:right w:w="0" w:type="dxa"/>
            </w:tcMar>
            <w:vAlign w:val="bottom"/>
          </w:tcPr>
          <w:p w:rsidR="00911625" w:rsidRDefault="00854CB2" w:rsidP="009D5A7B">
            <w:pPr>
              <w:pStyle w:val="a7"/>
              <w:spacing w:before="240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  <w:vAlign w:val="bottom"/>
          </w:tcPr>
          <w:p w:rsidR="00EC6308" w:rsidRDefault="00EC6308" w:rsidP="00854CB2">
            <w:pPr>
              <w:pStyle w:val="a7"/>
              <w:ind w:firstLine="0"/>
              <w:jc w:val="right"/>
            </w:pPr>
          </w:p>
          <w:p w:rsidR="00EC6308" w:rsidRDefault="00EC6308" w:rsidP="00854CB2">
            <w:pPr>
              <w:pStyle w:val="a7"/>
              <w:ind w:firstLine="0"/>
              <w:jc w:val="right"/>
            </w:pPr>
          </w:p>
          <w:p w:rsidR="00911625" w:rsidRDefault="00854CB2" w:rsidP="00854CB2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 w:rsidP="002B5133">
      <w:pPr>
        <w:pStyle w:val="a7"/>
        <w:ind w:firstLine="0"/>
      </w:pPr>
    </w:p>
    <w:sectPr w:rsidR="00525A05" w:rsidRPr="003012C6" w:rsidSect="002742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28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AC6" w:rsidRDefault="004E6AC6">
      <w:r>
        <w:separator/>
      </w:r>
    </w:p>
  </w:endnote>
  <w:endnote w:type="continuationSeparator" w:id="0">
    <w:p w:rsidR="004E6AC6" w:rsidRDefault="004E6A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A3218C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AC6" w:rsidRDefault="004E6AC6">
      <w:r>
        <w:separator/>
      </w:r>
    </w:p>
  </w:footnote>
  <w:footnote w:type="continuationSeparator" w:id="0">
    <w:p w:rsidR="004E6AC6" w:rsidRDefault="004E6A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A3218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A3218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707FD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854CB2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2E2D"/>
    <w:rsid w:val="00006D30"/>
    <w:rsid w:val="000137D7"/>
    <w:rsid w:val="00035ABC"/>
    <w:rsid w:val="00045A18"/>
    <w:rsid w:val="00051066"/>
    <w:rsid w:val="000707FD"/>
    <w:rsid w:val="00072433"/>
    <w:rsid w:val="000749F7"/>
    <w:rsid w:val="00080221"/>
    <w:rsid w:val="00085DCE"/>
    <w:rsid w:val="000B192A"/>
    <w:rsid w:val="000B1D95"/>
    <w:rsid w:val="000B4A0E"/>
    <w:rsid w:val="000C216F"/>
    <w:rsid w:val="000D393B"/>
    <w:rsid w:val="000D75F1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655AA"/>
    <w:rsid w:val="0017083F"/>
    <w:rsid w:val="00170D09"/>
    <w:rsid w:val="00190EF1"/>
    <w:rsid w:val="001B4217"/>
    <w:rsid w:val="001C6254"/>
    <w:rsid w:val="001C7927"/>
    <w:rsid w:val="001F626F"/>
    <w:rsid w:val="00203A27"/>
    <w:rsid w:val="00205244"/>
    <w:rsid w:val="002054A4"/>
    <w:rsid w:val="0021074E"/>
    <w:rsid w:val="002112BC"/>
    <w:rsid w:val="002137BF"/>
    <w:rsid w:val="00232907"/>
    <w:rsid w:val="00236AEA"/>
    <w:rsid w:val="002415F3"/>
    <w:rsid w:val="00246E98"/>
    <w:rsid w:val="0025456D"/>
    <w:rsid w:val="00254CB7"/>
    <w:rsid w:val="00255B6B"/>
    <w:rsid w:val="00261D6B"/>
    <w:rsid w:val="0027422A"/>
    <w:rsid w:val="0029672B"/>
    <w:rsid w:val="002B0AEF"/>
    <w:rsid w:val="002B5133"/>
    <w:rsid w:val="002C2A72"/>
    <w:rsid w:val="002C3E88"/>
    <w:rsid w:val="002D05D8"/>
    <w:rsid w:val="002F2BA9"/>
    <w:rsid w:val="003012C6"/>
    <w:rsid w:val="00303589"/>
    <w:rsid w:val="00306A78"/>
    <w:rsid w:val="003142E1"/>
    <w:rsid w:val="00331EFD"/>
    <w:rsid w:val="00334FF5"/>
    <w:rsid w:val="0035325E"/>
    <w:rsid w:val="00353831"/>
    <w:rsid w:val="003607BC"/>
    <w:rsid w:val="00380407"/>
    <w:rsid w:val="00382EC6"/>
    <w:rsid w:val="00385F5E"/>
    <w:rsid w:val="00396177"/>
    <w:rsid w:val="003A1BBC"/>
    <w:rsid w:val="003C2224"/>
    <w:rsid w:val="003D7807"/>
    <w:rsid w:val="003E7736"/>
    <w:rsid w:val="00414F63"/>
    <w:rsid w:val="00416FC2"/>
    <w:rsid w:val="00432991"/>
    <w:rsid w:val="004475E8"/>
    <w:rsid w:val="00461320"/>
    <w:rsid w:val="0046226D"/>
    <w:rsid w:val="00481314"/>
    <w:rsid w:val="004A16DF"/>
    <w:rsid w:val="004A7A53"/>
    <w:rsid w:val="004B052C"/>
    <w:rsid w:val="004B323C"/>
    <w:rsid w:val="004C1BC7"/>
    <w:rsid w:val="004D135E"/>
    <w:rsid w:val="004E0428"/>
    <w:rsid w:val="004E1A1D"/>
    <w:rsid w:val="004E238C"/>
    <w:rsid w:val="004E6AC6"/>
    <w:rsid w:val="004F3D2F"/>
    <w:rsid w:val="005122C4"/>
    <w:rsid w:val="00512D15"/>
    <w:rsid w:val="00517CA7"/>
    <w:rsid w:val="00520DA1"/>
    <w:rsid w:val="00525A05"/>
    <w:rsid w:val="005378A7"/>
    <w:rsid w:val="00544CB7"/>
    <w:rsid w:val="005522B1"/>
    <w:rsid w:val="00586421"/>
    <w:rsid w:val="0058674F"/>
    <w:rsid w:val="005B220B"/>
    <w:rsid w:val="005B7BA5"/>
    <w:rsid w:val="005E1277"/>
    <w:rsid w:val="00601368"/>
    <w:rsid w:val="0060222F"/>
    <w:rsid w:val="00627F8F"/>
    <w:rsid w:val="006304A1"/>
    <w:rsid w:val="006452D1"/>
    <w:rsid w:val="00654C33"/>
    <w:rsid w:val="006570C5"/>
    <w:rsid w:val="0066051C"/>
    <w:rsid w:val="006605F8"/>
    <w:rsid w:val="00667105"/>
    <w:rsid w:val="00675928"/>
    <w:rsid w:val="00691956"/>
    <w:rsid w:val="00692C1F"/>
    <w:rsid w:val="00695EF5"/>
    <w:rsid w:val="00696C01"/>
    <w:rsid w:val="00697FD5"/>
    <w:rsid w:val="006A2C0F"/>
    <w:rsid w:val="006C04CD"/>
    <w:rsid w:val="006F01F2"/>
    <w:rsid w:val="006F0D45"/>
    <w:rsid w:val="00705EFD"/>
    <w:rsid w:val="007336EC"/>
    <w:rsid w:val="00743020"/>
    <w:rsid w:val="00750AB1"/>
    <w:rsid w:val="007513E1"/>
    <w:rsid w:val="00753285"/>
    <w:rsid w:val="00756AB6"/>
    <w:rsid w:val="00761140"/>
    <w:rsid w:val="00766932"/>
    <w:rsid w:val="00767633"/>
    <w:rsid w:val="00785DD8"/>
    <w:rsid w:val="007A7DDF"/>
    <w:rsid w:val="007B6543"/>
    <w:rsid w:val="007C1458"/>
    <w:rsid w:val="007C2C0E"/>
    <w:rsid w:val="007C4BAF"/>
    <w:rsid w:val="007E3E5F"/>
    <w:rsid w:val="007E6456"/>
    <w:rsid w:val="00813760"/>
    <w:rsid w:val="0082279A"/>
    <w:rsid w:val="00850B9E"/>
    <w:rsid w:val="008542F5"/>
    <w:rsid w:val="00854CB2"/>
    <w:rsid w:val="00856384"/>
    <w:rsid w:val="00863558"/>
    <w:rsid w:val="00873008"/>
    <w:rsid w:val="00885634"/>
    <w:rsid w:val="008858AC"/>
    <w:rsid w:val="00887EF5"/>
    <w:rsid w:val="008905CE"/>
    <w:rsid w:val="008D0706"/>
    <w:rsid w:val="008E255F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D5A7B"/>
    <w:rsid w:val="00A03E54"/>
    <w:rsid w:val="00A13D96"/>
    <w:rsid w:val="00A17511"/>
    <w:rsid w:val="00A2072C"/>
    <w:rsid w:val="00A23614"/>
    <w:rsid w:val="00A23B0E"/>
    <w:rsid w:val="00A3218C"/>
    <w:rsid w:val="00A354F7"/>
    <w:rsid w:val="00A45148"/>
    <w:rsid w:val="00A477AD"/>
    <w:rsid w:val="00A55048"/>
    <w:rsid w:val="00A57386"/>
    <w:rsid w:val="00A62376"/>
    <w:rsid w:val="00A67D26"/>
    <w:rsid w:val="00A70997"/>
    <w:rsid w:val="00A777DB"/>
    <w:rsid w:val="00A964D6"/>
    <w:rsid w:val="00AA7903"/>
    <w:rsid w:val="00AE6F35"/>
    <w:rsid w:val="00AF0838"/>
    <w:rsid w:val="00B0372E"/>
    <w:rsid w:val="00B06314"/>
    <w:rsid w:val="00B06EF1"/>
    <w:rsid w:val="00B1160A"/>
    <w:rsid w:val="00B11B42"/>
    <w:rsid w:val="00B237E4"/>
    <w:rsid w:val="00B45869"/>
    <w:rsid w:val="00B601E8"/>
    <w:rsid w:val="00B633E0"/>
    <w:rsid w:val="00B77792"/>
    <w:rsid w:val="00B97080"/>
    <w:rsid w:val="00BA7FB1"/>
    <w:rsid w:val="00BB00D7"/>
    <w:rsid w:val="00BB4BEE"/>
    <w:rsid w:val="00BF5815"/>
    <w:rsid w:val="00C024E7"/>
    <w:rsid w:val="00C11D9E"/>
    <w:rsid w:val="00C55780"/>
    <w:rsid w:val="00C72110"/>
    <w:rsid w:val="00C77DFA"/>
    <w:rsid w:val="00C91D47"/>
    <w:rsid w:val="00C95C36"/>
    <w:rsid w:val="00CB3840"/>
    <w:rsid w:val="00CC2B8D"/>
    <w:rsid w:val="00CC46BF"/>
    <w:rsid w:val="00CD1FEB"/>
    <w:rsid w:val="00CD2FDB"/>
    <w:rsid w:val="00D050C6"/>
    <w:rsid w:val="00D10C48"/>
    <w:rsid w:val="00D125D0"/>
    <w:rsid w:val="00D313CF"/>
    <w:rsid w:val="00D41CF5"/>
    <w:rsid w:val="00D53A76"/>
    <w:rsid w:val="00D670BC"/>
    <w:rsid w:val="00D715AA"/>
    <w:rsid w:val="00D8151C"/>
    <w:rsid w:val="00D81BB7"/>
    <w:rsid w:val="00D971F5"/>
    <w:rsid w:val="00DD3C54"/>
    <w:rsid w:val="00DD64E0"/>
    <w:rsid w:val="00DE48F3"/>
    <w:rsid w:val="00DE4F23"/>
    <w:rsid w:val="00DE66A8"/>
    <w:rsid w:val="00DF3D4E"/>
    <w:rsid w:val="00DF45D4"/>
    <w:rsid w:val="00E021BA"/>
    <w:rsid w:val="00E11D12"/>
    <w:rsid w:val="00E36892"/>
    <w:rsid w:val="00E36C42"/>
    <w:rsid w:val="00E41643"/>
    <w:rsid w:val="00E4264A"/>
    <w:rsid w:val="00E4450C"/>
    <w:rsid w:val="00E60A63"/>
    <w:rsid w:val="00E644B7"/>
    <w:rsid w:val="00E71EEE"/>
    <w:rsid w:val="00E73D36"/>
    <w:rsid w:val="00E843B9"/>
    <w:rsid w:val="00E94B15"/>
    <w:rsid w:val="00EA35EA"/>
    <w:rsid w:val="00EC6308"/>
    <w:rsid w:val="00ED39CF"/>
    <w:rsid w:val="00EF7319"/>
    <w:rsid w:val="00F06E32"/>
    <w:rsid w:val="00F20089"/>
    <w:rsid w:val="00F3437B"/>
    <w:rsid w:val="00F54D36"/>
    <w:rsid w:val="00F77E7B"/>
    <w:rsid w:val="00F8420C"/>
    <w:rsid w:val="00F9053B"/>
    <w:rsid w:val="00F971E0"/>
    <w:rsid w:val="00FA421F"/>
    <w:rsid w:val="00FB2574"/>
    <w:rsid w:val="00FB412C"/>
    <w:rsid w:val="00FB41F8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3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2026-04-06T11:00:00Z</cp:lastPrinted>
  <dcterms:created xsi:type="dcterms:W3CDTF">2026-04-29T08:27:00Z</dcterms:created>
  <dcterms:modified xsi:type="dcterms:W3CDTF">2026-04-29T09:01:00Z</dcterms:modified>
</cp:coreProperties>
</file>