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0D4519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2.6pt;height:74.9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4341B0" w:rsidRPr="004266C9" w:rsidRDefault="004341B0" w:rsidP="004266C9">
                  <w:pPr>
                    <w:spacing w:line="240" w:lineRule="exact"/>
                    <w:ind w:right="-6"/>
                    <w:jc w:val="both"/>
                    <w:rPr>
                      <w:b/>
                      <w:sz w:val="24"/>
                      <w:szCs w:val="24"/>
                    </w:rPr>
                  </w:pPr>
                  <w:r w:rsidRPr="004266C9">
                    <w:rPr>
                      <w:b/>
                      <w:sz w:val="24"/>
                      <w:szCs w:val="24"/>
                    </w:rPr>
                    <w:t>Об утверждении отчета по исполн</w:t>
                  </w:r>
                  <w:r w:rsidRPr="004266C9">
                    <w:rPr>
                      <w:b/>
                      <w:sz w:val="24"/>
                      <w:szCs w:val="24"/>
                    </w:rPr>
                    <w:t>е</w:t>
                  </w:r>
                  <w:r w:rsidRPr="004266C9">
                    <w:rPr>
                      <w:b/>
                      <w:sz w:val="24"/>
                      <w:szCs w:val="24"/>
                    </w:rPr>
                    <w:t>нию плана работы территориальной избирательной комиссии Нытвенск</w:t>
                  </w:r>
                  <w:r w:rsidRPr="004266C9">
                    <w:rPr>
                      <w:b/>
                      <w:sz w:val="24"/>
                      <w:szCs w:val="24"/>
                    </w:rPr>
                    <w:t>о</w:t>
                  </w:r>
                  <w:r w:rsidRPr="004266C9">
                    <w:rPr>
                      <w:b/>
                      <w:sz w:val="24"/>
                      <w:szCs w:val="24"/>
                    </w:rPr>
                    <w:t xml:space="preserve">го </w:t>
                  </w:r>
                  <w:r w:rsidR="00313B1D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Pr="004266C9">
                    <w:rPr>
                      <w:b/>
                      <w:sz w:val="24"/>
                      <w:szCs w:val="24"/>
                    </w:rPr>
                    <w:t xml:space="preserve">  округа за </w:t>
                  </w:r>
                  <w:r w:rsidR="003D4643">
                    <w:rPr>
                      <w:b/>
                      <w:sz w:val="24"/>
                      <w:szCs w:val="24"/>
                    </w:rPr>
                    <w:t>январь</w:t>
                  </w:r>
                  <w:r w:rsidR="000C1CF6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C15036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4266C9">
                    <w:rPr>
                      <w:b/>
                      <w:sz w:val="24"/>
                      <w:szCs w:val="24"/>
                    </w:rPr>
                    <w:t>202</w:t>
                  </w:r>
                  <w:r w:rsidR="003D4643">
                    <w:rPr>
                      <w:b/>
                      <w:sz w:val="24"/>
                      <w:szCs w:val="24"/>
                    </w:rPr>
                    <w:t>6</w:t>
                  </w:r>
                  <w:r w:rsidRPr="004266C9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  <w:p w:rsidR="00C77DFA" w:rsidRPr="004341B0" w:rsidRDefault="00C77DFA" w:rsidP="004341B0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6605F8" w:rsidRDefault="006605F8" w:rsidP="00C77DFA">
      <w:pPr>
        <w:pStyle w:val="af5"/>
        <w:ind w:left="0" w:right="0" w:firstLine="709"/>
        <w:jc w:val="both"/>
        <w:rPr>
          <w:b w:val="0"/>
          <w:bCs w:val="0"/>
        </w:rPr>
      </w:pPr>
    </w:p>
    <w:p w:rsidR="004341B0" w:rsidRDefault="004341B0" w:rsidP="004341B0">
      <w:pPr>
        <w:pStyle w:val="af5"/>
        <w:ind w:left="0" w:right="0" w:firstLine="709"/>
        <w:jc w:val="both"/>
        <w:rPr>
          <w:b w:val="0"/>
          <w:bCs w:val="0"/>
        </w:rPr>
      </w:pPr>
      <w:r w:rsidRPr="003D1FD1">
        <w:rPr>
          <w:b w:val="0"/>
        </w:rPr>
        <w:t xml:space="preserve">В соответствии со статьями 11,12 </w:t>
      </w:r>
      <w:r w:rsidRPr="003D1FD1">
        <w:rPr>
          <w:b w:val="0"/>
          <w:bCs w:val="0"/>
        </w:rPr>
        <w:t>Закона Пермского края от 20.02.2007</w:t>
      </w:r>
      <w:r>
        <w:rPr>
          <w:b w:val="0"/>
          <w:bCs w:val="0"/>
        </w:rPr>
        <w:t xml:space="preserve"> № 4-ПК «О территориальных избирательных комиссиях Пер</w:t>
      </w:r>
      <w:r>
        <w:rPr>
          <w:b w:val="0"/>
          <w:bCs w:val="0"/>
        </w:rPr>
        <w:t>м</w:t>
      </w:r>
      <w:r>
        <w:rPr>
          <w:b w:val="0"/>
          <w:bCs w:val="0"/>
        </w:rPr>
        <w:t>ского края»,</w:t>
      </w:r>
    </w:p>
    <w:p w:rsidR="004341B0" w:rsidRDefault="004341B0" w:rsidP="004341B0">
      <w:pPr>
        <w:pStyle w:val="af5"/>
        <w:ind w:left="0" w:right="0" w:firstLine="709"/>
        <w:jc w:val="both"/>
      </w:pPr>
    </w:p>
    <w:p w:rsidR="004341B0" w:rsidRDefault="004341B0" w:rsidP="004341B0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41B0" w:rsidRPr="00626DAA" w:rsidRDefault="004341B0" w:rsidP="004341B0">
      <w:pPr>
        <w:suppressAutoHyphens/>
        <w:ind w:right="-5"/>
        <w:jc w:val="center"/>
        <w:rPr>
          <w:szCs w:val="28"/>
        </w:rPr>
      </w:pPr>
    </w:p>
    <w:p w:rsidR="004341B0" w:rsidRPr="0097669E" w:rsidRDefault="004341B0" w:rsidP="004341B0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Утвердить прилагаемый отчет </w:t>
      </w:r>
      <w:r w:rsidRPr="003D1FD1">
        <w:rPr>
          <w:b w:val="0"/>
        </w:rPr>
        <w:t xml:space="preserve">об исполнении </w:t>
      </w:r>
      <w:r>
        <w:rPr>
          <w:b w:val="0"/>
          <w:bCs w:val="0"/>
        </w:rPr>
        <w:t>плана работы те</w:t>
      </w:r>
      <w:r>
        <w:rPr>
          <w:b w:val="0"/>
          <w:bCs w:val="0"/>
        </w:rPr>
        <w:t>р</w:t>
      </w:r>
      <w:r>
        <w:rPr>
          <w:b w:val="0"/>
          <w:bCs w:val="0"/>
        </w:rPr>
        <w:t xml:space="preserve">риториальной избирательной комиссии Нытвенского </w:t>
      </w:r>
      <w:r w:rsidR="00313B1D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</w:t>
      </w:r>
      <w:r>
        <w:rPr>
          <w:b w:val="0"/>
          <w:bCs w:val="0"/>
        </w:rPr>
        <w:t>у</w:t>
      </w:r>
      <w:r>
        <w:rPr>
          <w:b w:val="0"/>
          <w:bCs w:val="0"/>
        </w:rPr>
        <w:t xml:space="preserve">га  за </w:t>
      </w:r>
      <w:r w:rsidR="003D4643">
        <w:rPr>
          <w:b w:val="0"/>
          <w:bCs w:val="0"/>
        </w:rPr>
        <w:t>январь</w:t>
      </w:r>
      <w:r w:rsidR="00313B1D">
        <w:rPr>
          <w:b w:val="0"/>
          <w:bCs w:val="0"/>
        </w:rPr>
        <w:t xml:space="preserve"> </w:t>
      </w:r>
      <w:r w:rsidR="00D41AC8">
        <w:rPr>
          <w:b w:val="0"/>
          <w:bCs w:val="0"/>
        </w:rPr>
        <w:t xml:space="preserve"> 202</w:t>
      </w:r>
      <w:r w:rsidR="003D4643">
        <w:rPr>
          <w:b w:val="0"/>
          <w:bCs w:val="0"/>
        </w:rPr>
        <w:t>6</w:t>
      </w:r>
      <w:r>
        <w:rPr>
          <w:b w:val="0"/>
          <w:bCs w:val="0"/>
        </w:rPr>
        <w:t xml:space="preserve"> </w:t>
      </w:r>
      <w:r w:rsidRPr="0097669E">
        <w:rPr>
          <w:b w:val="0"/>
          <w:bCs w:val="0"/>
        </w:rPr>
        <w:t>год</w:t>
      </w:r>
      <w:r>
        <w:rPr>
          <w:b w:val="0"/>
          <w:bCs w:val="0"/>
        </w:rPr>
        <w:t>а</w:t>
      </w:r>
      <w:r w:rsidRPr="0097669E">
        <w:rPr>
          <w:b w:val="0"/>
          <w:bCs w:val="0"/>
        </w:rPr>
        <w:t>.</w:t>
      </w:r>
    </w:p>
    <w:p w:rsidR="004341B0" w:rsidRDefault="004341B0" w:rsidP="004341B0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proofErr w:type="gramStart"/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r w:rsidR="00313B1D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«Инте</w:t>
      </w:r>
      <w:r>
        <w:rPr>
          <w:b w:val="0"/>
          <w:bCs w:val="0"/>
        </w:rPr>
        <w:t>р</w:t>
      </w:r>
      <w:r>
        <w:rPr>
          <w:b w:val="0"/>
          <w:bCs w:val="0"/>
        </w:rPr>
        <w:t>нет</w:t>
      </w:r>
      <w:r w:rsidR="00E05355">
        <w:rPr>
          <w:b w:val="0"/>
          <w:bCs w:val="0"/>
        </w:rPr>
        <w:t>»</w:t>
      </w:r>
      <w:r>
        <w:rPr>
          <w:b w:val="0"/>
          <w:bCs w:val="0"/>
        </w:rPr>
        <w:t>.</w:t>
      </w:r>
      <w:proofErr w:type="gramEnd"/>
    </w:p>
    <w:p w:rsidR="004341B0" w:rsidRPr="00C71D62" w:rsidRDefault="004341B0" w:rsidP="004341B0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 w:rsidRPr="00C71D62">
        <w:rPr>
          <w:b w:val="0"/>
          <w:bCs w:val="0"/>
        </w:rPr>
        <w:t xml:space="preserve">Контроль исполнения решения возложить на </w:t>
      </w:r>
      <w:r w:rsidR="00B509EF" w:rsidRPr="00C71D62">
        <w:rPr>
          <w:b w:val="0"/>
          <w:bCs w:val="0"/>
        </w:rPr>
        <w:t xml:space="preserve">секретаря </w:t>
      </w:r>
      <w:proofErr w:type="gramStart"/>
      <w:r w:rsidR="00B509EF" w:rsidRPr="00C71D62">
        <w:rPr>
          <w:b w:val="0"/>
          <w:bCs w:val="0"/>
        </w:rPr>
        <w:t>терр</w:t>
      </w:r>
      <w:r w:rsidR="00B509EF" w:rsidRPr="00C71D62">
        <w:rPr>
          <w:b w:val="0"/>
          <w:bCs w:val="0"/>
        </w:rPr>
        <w:t>и</w:t>
      </w:r>
      <w:r w:rsidR="00B509EF" w:rsidRPr="00C71D62">
        <w:rPr>
          <w:b w:val="0"/>
          <w:bCs w:val="0"/>
        </w:rPr>
        <w:t>ториальной</w:t>
      </w:r>
      <w:proofErr w:type="gramEnd"/>
      <w:r w:rsidR="00B509EF" w:rsidRPr="00C71D62">
        <w:rPr>
          <w:b w:val="0"/>
          <w:bCs w:val="0"/>
        </w:rPr>
        <w:t xml:space="preserve"> избирательной комиссии Нытвенского </w:t>
      </w:r>
      <w:r w:rsidR="00313B1D">
        <w:rPr>
          <w:b w:val="0"/>
          <w:bCs w:val="0"/>
        </w:rPr>
        <w:t>муниципального</w:t>
      </w:r>
      <w:r w:rsidR="00B509EF" w:rsidRPr="00C71D62">
        <w:rPr>
          <w:b w:val="0"/>
          <w:bCs w:val="0"/>
        </w:rPr>
        <w:t xml:space="preserve"> </w:t>
      </w:r>
      <w:r w:rsidR="00B509EF">
        <w:rPr>
          <w:b w:val="0"/>
          <w:bCs w:val="0"/>
        </w:rPr>
        <w:t xml:space="preserve">округа </w:t>
      </w:r>
      <w:proofErr w:type="spellStart"/>
      <w:r w:rsidR="00AA07BB">
        <w:rPr>
          <w:b w:val="0"/>
          <w:bCs w:val="0"/>
        </w:rPr>
        <w:t>Щербову</w:t>
      </w:r>
      <w:proofErr w:type="spellEnd"/>
      <w:r w:rsidR="00AA07BB">
        <w:rPr>
          <w:b w:val="0"/>
          <w:bCs w:val="0"/>
        </w:rPr>
        <w:t xml:space="preserve"> Г. Г.</w:t>
      </w:r>
      <w:r w:rsidR="00E7314B">
        <w:rPr>
          <w:b w:val="0"/>
          <w:bCs w:val="0"/>
        </w:rPr>
        <w:t xml:space="preserve"> </w:t>
      </w:r>
    </w:p>
    <w:p w:rsidR="004341B0" w:rsidRDefault="004341B0" w:rsidP="004341B0">
      <w:pPr>
        <w:jc w:val="both"/>
        <w:rPr>
          <w:b/>
          <w:szCs w:val="28"/>
        </w:rPr>
      </w:pPr>
    </w:p>
    <w:p w:rsidR="00AA07BB" w:rsidRDefault="00AA07BB" w:rsidP="004341B0">
      <w:pPr>
        <w:jc w:val="both"/>
        <w:rPr>
          <w:b/>
          <w:szCs w:val="28"/>
        </w:rPr>
      </w:pPr>
    </w:p>
    <w:p w:rsidR="004341B0" w:rsidRDefault="004341B0" w:rsidP="004341B0">
      <w:pPr>
        <w:jc w:val="both"/>
        <w:rPr>
          <w:b/>
          <w:szCs w:val="28"/>
        </w:rPr>
      </w:pPr>
    </w:p>
    <w:p w:rsidR="000F5262" w:rsidRPr="000F5262" w:rsidRDefault="000F5262" w:rsidP="004341B0">
      <w:pPr>
        <w:jc w:val="both"/>
        <w:rPr>
          <w:szCs w:val="28"/>
        </w:rPr>
      </w:pPr>
      <w:r w:rsidRPr="000F5262">
        <w:rPr>
          <w:szCs w:val="28"/>
        </w:rPr>
        <w:t xml:space="preserve">Председатель комиссии                                         </w:t>
      </w:r>
      <w:r w:rsidR="00EB592C">
        <w:rPr>
          <w:szCs w:val="28"/>
        </w:rPr>
        <w:t xml:space="preserve">                  </w:t>
      </w:r>
      <w:r w:rsidRPr="000F5262">
        <w:rPr>
          <w:szCs w:val="28"/>
        </w:rPr>
        <w:t xml:space="preserve"> Т. Г. Ощепкова</w:t>
      </w:r>
    </w:p>
    <w:p w:rsidR="000F5262" w:rsidRPr="000F5262" w:rsidRDefault="000F5262" w:rsidP="004341B0">
      <w:pPr>
        <w:jc w:val="both"/>
        <w:rPr>
          <w:szCs w:val="28"/>
        </w:rPr>
      </w:pPr>
    </w:p>
    <w:p w:rsidR="000F5262" w:rsidRPr="000F5262" w:rsidRDefault="000F5262" w:rsidP="004341B0">
      <w:pPr>
        <w:jc w:val="both"/>
        <w:rPr>
          <w:szCs w:val="28"/>
        </w:rPr>
      </w:pPr>
    </w:p>
    <w:p w:rsidR="000F5262" w:rsidRPr="000F5262" w:rsidRDefault="00AA07BB" w:rsidP="004341B0">
      <w:pPr>
        <w:jc w:val="both"/>
        <w:rPr>
          <w:szCs w:val="28"/>
        </w:rPr>
      </w:pPr>
      <w:r>
        <w:rPr>
          <w:szCs w:val="28"/>
        </w:rPr>
        <w:t>С</w:t>
      </w:r>
      <w:r w:rsidR="00D03A6A">
        <w:rPr>
          <w:szCs w:val="28"/>
        </w:rPr>
        <w:t>е</w:t>
      </w:r>
      <w:r w:rsidR="000F5262" w:rsidRPr="000F5262">
        <w:rPr>
          <w:szCs w:val="28"/>
        </w:rPr>
        <w:t>кретар</w:t>
      </w:r>
      <w:r>
        <w:rPr>
          <w:szCs w:val="28"/>
        </w:rPr>
        <w:t>ь</w:t>
      </w:r>
      <w:r w:rsidR="000F5262" w:rsidRPr="000F5262">
        <w:rPr>
          <w:szCs w:val="28"/>
        </w:rPr>
        <w:t xml:space="preserve"> комиссии                                        </w:t>
      </w:r>
      <w:r w:rsidR="00EB592C">
        <w:rPr>
          <w:szCs w:val="28"/>
        </w:rPr>
        <w:t xml:space="preserve">            </w:t>
      </w:r>
      <w:r w:rsidR="000F5262" w:rsidRPr="000F5262">
        <w:rPr>
          <w:szCs w:val="28"/>
        </w:rPr>
        <w:t xml:space="preserve">    </w:t>
      </w:r>
      <w:r w:rsidR="00E7314B">
        <w:rPr>
          <w:szCs w:val="28"/>
        </w:rPr>
        <w:t xml:space="preserve">     </w:t>
      </w:r>
      <w:r>
        <w:rPr>
          <w:szCs w:val="28"/>
        </w:rPr>
        <w:t xml:space="preserve">     </w:t>
      </w:r>
      <w:r w:rsidR="00E7314B">
        <w:rPr>
          <w:szCs w:val="28"/>
        </w:rPr>
        <w:t xml:space="preserve"> </w:t>
      </w:r>
      <w:r>
        <w:rPr>
          <w:szCs w:val="28"/>
        </w:rPr>
        <w:t>Г. Г. Щербова</w:t>
      </w:r>
    </w:p>
    <w:sectPr w:rsidR="000F5262" w:rsidRPr="000F5262" w:rsidSect="00561B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992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7C4" w:rsidRDefault="008437C4">
      <w:r>
        <w:separator/>
      </w:r>
    </w:p>
  </w:endnote>
  <w:endnote w:type="continuationSeparator" w:id="0">
    <w:p w:rsidR="008437C4" w:rsidRDefault="00843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D4519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7C4" w:rsidRDefault="008437C4">
      <w:r>
        <w:separator/>
      </w:r>
    </w:p>
  </w:footnote>
  <w:footnote w:type="continuationSeparator" w:id="0">
    <w:p w:rsidR="008437C4" w:rsidRDefault="008437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D451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D451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313B1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D4643" w:rsidP="003D4643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30</w:t>
          </w:r>
          <w:r w:rsidR="00AA07BB">
            <w:rPr>
              <w:rFonts w:ascii="Times New Roman" w:hAnsi="Times New Roman" w:cs="Times New Roman"/>
            </w:rPr>
            <w:t>.</w:t>
          </w:r>
          <w:r>
            <w:rPr>
              <w:rFonts w:ascii="Times New Roman" w:hAnsi="Times New Roman" w:cs="Times New Roman"/>
            </w:rPr>
            <w:t>01</w:t>
          </w:r>
          <w:r w:rsidR="00313B1D">
            <w:rPr>
              <w:rFonts w:ascii="Times New Roman" w:hAnsi="Times New Roman" w:cs="Times New Roman"/>
            </w:rPr>
            <w:t>.202</w:t>
          </w: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3D4643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№ </w:t>
          </w:r>
          <w:r w:rsidR="00093EFA">
            <w:rPr>
              <w:rFonts w:ascii="Times New Roman" w:hAnsi="Times New Roman" w:cs="Times New Roman"/>
            </w:rPr>
            <w:t>7</w:t>
          </w:r>
          <w:r w:rsidR="003D4643">
            <w:rPr>
              <w:rFonts w:ascii="Times New Roman" w:hAnsi="Times New Roman" w:cs="Times New Roman"/>
            </w:rPr>
            <w:t>1</w:t>
          </w:r>
          <w:r w:rsidR="00532DFF">
            <w:rPr>
              <w:rFonts w:ascii="Times New Roman" w:hAnsi="Times New Roman" w:cs="Times New Roman"/>
            </w:rPr>
            <w:t>/0</w:t>
          </w:r>
          <w:r w:rsidR="00AA07BB">
            <w:rPr>
              <w:rFonts w:ascii="Times New Roman" w:hAnsi="Times New Roman" w:cs="Times New Roman"/>
            </w:rPr>
            <w:t>2</w:t>
          </w:r>
          <w:r w:rsidR="00313B1D">
            <w:rPr>
              <w:rFonts w:ascii="Times New Roman" w:hAnsi="Times New Roman" w:cs="Times New Roman"/>
            </w:rPr>
            <w:t>-6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37D7"/>
    <w:rsid w:val="00013D3E"/>
    <w:rsid w:val="00026138"/>
    <w:rsid w:val="00032B8E"/>
    <w:rsid w:val="00035ABC"/>
    <w:rsid w:val="0004128D"/>
    <w:rsid w:val="00051066"/>
    <w:rsid w:val="00085DCE"/>
    <w:rsid w:val="00086CD0"/>
    <w:rsid w:val="00093EFA"/>
    <w:rsid w:val="000B4A0E"/>
    <w:rsid w:val="000C1CF6"/>
    <w:rsid w:val="000C43DA"/>
    <w:rsid w:val="000D3E47"/>
    <w:rsid w:val="000D4519"/>
    <w:rsid w:val="000D75F1"/>
    <w:rsid w:val="000F4D01"/>
    <w:rsid w:val="000F5262"/>
    <w:rsid w:val="00117825"/>
    <w:rsid w:val="001243E3"/>
    <w:rsid w:val="00125315"/>
    <w:rsid w:val="00151BCA"/>
    <w:rsid w:val="0017083F"/>
    <w:rsid w:val="00170D09"/>
    <w:rsid w:val="00205244"/>
    <w:rsid w:val="0021074E"/>
    <w:rsid w:val="002112BC"/>
    <w:rsid w:val="002245E4"/>
    <w:rsid w:val="0023119B"/>
    <w:rsid w:val="00232907"/>
    <w:rsid w:val="00236AEA"/>
    <w:rsid w:val="00254CB7"/>
    <w:rsid w:val="00255B6B"/>
    <w:rsid w:val="0027013A"/>
    <w:rsid w:val="00277433"/>
    <w:rsid w:val="0029672B"/>
    <w:rsid w:val="002C2A72"/>
    <w:rsid w:val="002E529F"/>
    <w:rsid w:val="002F710A"/>
    <w:rsid w:val="003012C6"/>
    <w:rsid w:val="00303589"/>
    <w:rsid w:val="00313B1D"/>
    <w:rsid w:val="00331EFD"/>
    <w:rsid w:val="00335AE5"/>
    <w:rsid w:val="00380407"/>
    <w:rsid w:val="003814D9"/>
    <w:rsid w:val="00382EC6"/>
    <w:rsid w:val="00385F5E"/>
    <w:rsid w:val="00396177"/>
    <w:rsid w:val="003C2224"/>
    <w:rsid w:val="003D4643"/>
    <w:rsid w:val="003E7736"/>
    <w:rsid w:val="003F4000"/>
    <w:rsid w:val="004049F9"/>
    <w:rsid w:val="0041443E"/>
    <w:rsid w:val="004266C9"/>
    <w:rsid w:val="004341B0"/>
    <w:rsid w:val="004470CB"/>
    <w:rsid w:val="0046226D"/>
    <w:rsid w:val="00481314"/>
    <w:rsid w:val="00496AB2"/>
    <w:rsid w:val="004B052C"/>
    <w:rsid w:val="004C1BC7"/>
    <w:rsid w:val="004E0428"/>
    <w:rsid w:val="00512D15"/>
    <w:rsid w:val="00521490"/>
    <w:rsid w:val="00525A05"/>
    <w:rsid w:val="00532DFF"/>
    <w:rsid w:val="00544CC7"/>
    <w:rsid w:val="00546B5F"/>
    <w:rsid w:val="005522B1"/>
    <w:rsid w:val="00561B27"/>
    <w:rsid w:val="00564D5A"/>
    <w:rsid w:val="00566B3F"/>
    <w:rsid w:val="00586421"/>
    <w:rsid w:val="0058674F"/>
    <w:rsid w:val="005B4D87"/>
    <w:rsid w:val="005C38E9"/>
    <w:rsid w:val="00601368"/>
    <w:rsid w:val="006304A1"/>
    <w:rsid w:val="006477EC"/>
    <w:rsid w:val="006570C5"/>
    <w:rsid w:val="006605F8"/>
    <w:rsid w:val="00695EF5"/>
    <w:rsid w:val="00696C01"/>
    <w:rsid w:val="00697FD5"/>
    <w:rsid w:val="006A2C0F"/>
    <w:rsid w:val="006A7DCD"/>
    <w:rsid w:val="006B2B5B"/>
    <w:rsid w:val="006C04CD"/>
    <w:rsid w:val="006C0526"/>
    <w:rsid w:val="006F01F2"/>
    <w:rsid w:val="00706A6A"/>
    <w:rsid w:val="0072622D"/>
    <w:rsid w:val="00743020"/>
    <w:rsid w:val="00744C98"/>
    <w:rsid w:val="00756AB6"/>
    <w:rsid w:val="00761140"/>
    <w:rsid w:val="00767633"/>
    <w:rsid w:val="00784D18"/>
    <w:rsid w:val="007B6636"/>
    <w:rsid w:val="007F65FC"/>
    <w:rsid w:val="00813760"/>
    <w:rsid w:val="0082279A"/>
    <w:rsid w:val="008437C4"/>
    <w:rsid w:val="008542F5"/>
    <w:rsid w:val="00856384"/>
    <w:rsid w:val="00873008"/>
    <w:rsid w:val="008858AC"/>
    <w:rsid w:val="00887EF5"/>
    <w:rsid w:val="008B2E17"/>
    <w:rsid w:val="008E38CD"/>
    <w:rsid w:val="008E4316"/>
    <w:rsid w:val="00905620"/>
    <w:rsid w:val="00911625"/>
    <w:rsid w:val="009222A5"/>
    <w:rsid w:val="00940977"/>
    <w:rsid w:val="00947EBC"/>
    <w:rsid w:val="0095087E"/>
    <w:rsid w:val="00964326"/>
    <w:rsid w:val="00975170"/>
    <w:rsid w:val="00980B79"/>
    <w:rsid w:val="0099460C"/>
    <w:rsid w:val="009C1E3A"/>
    <w:rsid w:val="009C5203"/>
    <w:rsid w:val="00A17511"/>
    <w:rsid w:val="00A354F7"/>
    <w:rsid w:val="00A409FF"/>
    <w:rsid w:val="00A45148"/>
    <w:rsid w:val="00A67D26"/>
    <w:rsid w:val="00A711C5"/>
    <w:rsid w:val="00A777DB"/>
    <w:rsid w:val="00A80350"/>
    <w:rsid w:val="00AA07BB"/>
    <w:rsid w:val="00AB196E"/>
    <w:rsid w:val="00AC4C03"/>
    <w:rsid w:val="00AD5DBB"/>
    <w:rsid w:val="00AF3C70"/>
    <w:rsid w:val="00B01C5D"/>
    <w:rsid w:val="00B06314"/>
    <w:rsid w:val="00B06EF1"/>
    <w:rsid w:val="00B1160A"/>
    <w:rsid w:val="00B11B42"/>
    <w:rsid w:val="00B237E4"/>
    <w:rsid w:val="00B3679E"/>
    <w:rsid w:val="00B509EF"/>
    <w:rsid w:val="00BA276E"/>
    <w:rsid w:val="00BA7FB1"/>
    <w:rsid w:val="00BB4BEE"/>
    <w:rsid w:val="00BB635C"/>
    <w:rsid w:val="00BD7071"/>
    <w:rsid w:val="00BE4B04"/>
    <w:rsid w:val="00C019F6"/>
    <w:rsid w:val="00C024E7"/>
    <w:rsid w:val="00C11D9E"/>
    <w:rsid w:val="00C15036"/>
    <w:rsid w:val="00C36705"/>
    <w:rsid w:val="00C77DFA"/>
    <w:rsid w:val="00C8483F"/>
    <w:rsid w:val="00C95C36"/>
    <w:rsid w:val="00C97B24"/>
    <w:rsid w:val="00C97F6C"/>
    <w:rsid w:val="00CB3840"/>
    <w:rsid w:val="00CC2B8D"/>
    <w:rsid w:val="00CC46BF"/>
    <w:rsid w:val="00D03A6A"/>
    <w:rsid w:val="00D125D0"/>
    <w:rsid w:val="00D22398"/>
    <w:rsid w:val="00D34FB1"/>
    <w:rsid w:val="00D41AC8"/>
    <w:rsid w:val="00D715AA"/>
    <w:rsid w:val="00D73771"/>
    <w:rsid w:val="00D81BB7"/>
    <w:rsid w:val="00D84F7D"/>
    <w:rsid w:val="00D9147A"/>
    <w:rsid w:val="00DE48F3"/>
    <w:rsid w:val="00DE4F23"/>
    <w:rsid w:val="00DE66A8"/>
    <w:rsid w:val="00DF45D4"/>
    <w:rsid w:val="00E02D32"/>
    <w:rsid w:val="00E05355"/>
    <w:rsid w:val="00E11D12"/>
    <w:rsid w:val="00E16666"/>
    <w:rsid w:val="00E16749"/>
    <w:rsid w:val="00E41579"/>
    <w:rsid w:val="00E5658F"/>
    <w:rsid w:val="00E57C3B"/>
    <w:rsid w:val="00E6021D"/>
    <w:rsid w:val="00E63B0E"/>
    <w:rsid w:val="00E65FD7"/>
    <w:rsid w:val="00E71EEE"/>
    <w:rsid w:val="00E7314B"/>
    <w:rsid w:val="00E843B9"/>
    <w:rsid w:val="00E9352C"/>
    <w:rsid w:val="00EA0A67"/>
    <w:rsid w:val="00EA7C15"/>
    <w:rsid w:val="00EB592C"/>
    <w:rsid w:val="00ED05D5"/>
    <w:rsid w:val="00EF7319"/>
    <w:rsid w:val="00F021CD"/>
    <w:rsid w:val="00F3437B"/>
    <w:rsid w:val="00F41CBA"/>
    <w:rsid w:val="00F4522B"/>
    <w:rsid w:val="00F50098"/>
    <w:rsid w:val="00F56E7C"/>
    <w:rsid w:val="00F8420C"/>
    <w:rsid w:val="00FD0E8F"/>
    <w:rsid w:val="00FD323E"/>
    <w:rsid w:val="00FD5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13</cp:revision>
  <cp:lastPrinted>2023-01-13T03:49:00Z</cp:lastPrinted>
  <dcterms:created xsi:type="dcterms:W3CDTF">2023-12-21T10:12:00Z</dcterms:created>
  <dcterms:modified xsi:type="dcterms:W3CDTF">2026-02-06T04:38:00Z</dcterms:modified>
</cp:coreProperties>
</file>